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5948CE" w:rsidRPr="00595378" w:rsidRDefault="005948CE">
      <w:pPr>
        <w:rPr>
          <w:color w:val="000000"/>
          <w:lang w:val="de-CH"/>
        </w:rPr>
      </w:pPr>
    </w:p>
    <w:p w14:paraId="0A37501D" w14:textId="77777777" w:rsidR="005948CE" w:rsidRPr="00595378" w:rsidRDefault="005948CE">
      <w:pPr>
        <w:rPr>
          <w:color w:val="000000"/>
          <w:lang w:val="de-CH"/>
        </w:rPr>
      </w:pPr>
    </w:p>
    <w:p w14:paraId="3FA232F4" w14:textId="2D479CAF" w:rsidR="009C6C03" w:rsidRDefault="006F0713" w:rsidP="000F795C">
      <w:pPr>
        <w:rPr>
          <w:b/>
          <w:color w:val="000000"/>
          <w:sz w:val="22"/>
          <w:szCs w:val="22"/>
          <w:lang w:val="de-CH"/>
        </w:rPr>
      </w:pPr>
      <w:r>
        <w:rPr>
          <w:b/>
          <w:color w:val="000000"/>
          <w:sz w:val="22"/>
          <w:szCs w:val="22"/>
          <w:lang w:val="de-CH"/>
        </w:rPr>
        <w:t>Jahresanmeldung Jugendriege Thayngen 20</w:t>
      </w:r>
      <w:r w:rsidR="00CD0322">
        <w:rPr>
          <w:b/>
          <w:color w:val="000000"/>
          <w:sz w:val="22"/>
          <w:szCs w:val="22"/>
          <w:lang w:val="de-CH"/>
        </w:rPr>
        <w:t>2</w:t>
      </w:r>
      <w:r w:rsidR="00B672A1">
        <w:rPr>
          <w:b/>
          <w:color w:val="000000"/>
          <w:sz w:val="22"/>
          <w:szCs w:val="22"/>
          <w:lang w:val="de-CH"/>
        </w:rPr>
        <w:t>1</w:t>
      </w:r>
    </w:p>
    <w:p w14:paraId="03A71353" w14:textId="77777777" w:rsidR="00CD0322" w:rsidRDefault="00CD0322" w:rsidP="000F795C">
      <w:pPr>
        <w:rPr>
          <w:b/>
          <w:color w:val="000000"/>
          <w:sz w:val="22"/>
          <w:szCs w:val="22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3260"/>
        <w:gridCol w:w="1843"/>
        <w:gridCol w:w="3260"/>
      </w:tblGrid>
      <w:tr w:rsidR="006F0713" w:rsidRPr="006F0713" w14:paraId="0E9D340E" w14:textId="77777777" w:rsidTr="6D0620DC">
        <w:tc>
          <w:tcPr>
            <w:tcW w:w="1980" w:type="dxa"/>
            <w:vAlign w:val="center"/>
          </w:tcPr>
          <w:p w14:paraId="407A30EB" w14:textId="0E325D81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 w:rsidRPr="006F0713">
              <w:rPr>
                <w:color w:val="000000"/>
                <w:sz w:val="22"/>
                <w:szCs w:val="22"/>
                <w:lang w:val="de-CH"/>
              </w:rPr>
              <w:t>Name / Vorname:</w:t>
            </w:r>
          </w:p>
        </w:tc>
        <w:tc>
          <w:tcPr>
            <w:tcW w:w="3260" w:type="dxa"/>
            <w:vAlign w:val="center"/>
          </w:tcPr>
          <w:p w14:paraId="2AB37646" w14:textId="2C677F8E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-905913741"/>
                <w:placeholder>
                  <w:docPart w:val="44358A7CECAC4DDA9B66B6BCE84E5653"/>
                </w:placeholder>
                <w:showingPlcHdr/>
                <w15:color w:val="339966"/>
                <w:text/>
              </w:sdtPr>
              <w:sdtEndPr/>
              <w:sdtContent>
                <w:r w:rsidR="00CD0322" w:rsidRPr="00E12D27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1843" w:type="dxa"/>
            <w:vAlign w:val="center"/>
          </w:tcPr>
          <w:p w14:paraId="41CD192C" w14:textId="5A9ECC64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Geburtsdatum:</w:t>
            </w:r>
          </w:p>
        </w:tc>
        <w:tc>
          <w:tcPr>
            <w:tcW w:w="3260" w:type="dxa"/>
            <w:vAlign w:val="center"/>
          </w:tcPr>
          <w:p w14:paraId="744B7A3C" w14:textId="3DACEDAC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-2100858817"/>
                <w:placeholder>
                  <w:docPart w:val="0FC1A51548894A0A87D4ED907D113FC8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F0713" w:rsidRPr="006F0713" w14:paraId="5C041782" w14:textId="77777777" w:rsidTr="6D0620DC">
        <w:tc>
          <w:tcPr>
            <w:tcW w:w="1980" w:type="dxa"/>
            <w:vAlign w:val="center"/>
          </w:tcPr>
          <w:p w14:paraId="3FE2B210" w14:textId="44B6073B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Adresse:</w:t>
            </w:r>
          </w:p>
        </w:tc>
        <w:tc>
          <w:tcPr>
            <w:tcW w:w="3260" w:type="dxa"/>
            <w:vAlign w:val="center"/>
          </w:tcPr>
          <w:p w14:paraId="76D5D365" w14:textId="048F0083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309756906"/>
                <w:placeholder>
                  <w:docPart w:val="A5431943F3844884BC9247C7FD38FA3C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41BC3C1" w14:textId="458760C3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Telefonnummer:</w:t>
            </w:r>
          </w:p>
        </w:tc>
        <w:tc>
          <w:tcPr>
            <w:tcW w:w="3260" w:type="dxa"/>
            <w:vAlign w:val="center"/>
          </w:tcPr>
          <w:p w14:paraId="3831728B" w14:textId="595E47E1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1823088739"/>
                <w:placeholder>
                  <w:docPart w:val="4D1438B6451D4CFEAD7B70B2CEA75AE3"/>
                </w:placeholder>
                <w:showingPlcHdr/>
                <w15:color w:val="339966"/>
                <w:text/>
              </w:sdtPr>
              <w:sdtEndPr/>
              <w:sdtContent>
                <w:r w:rsidR="00D0228B" w:rsidRPr="00E12D27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F0713" w:rsidRPr="006F0713" w14:paraId="5314C4A6" w14:textId="77777777" w:rsidTr="6D0620DC">
        <w:tc>
          <w:tcPr>
            <w:tcW w:w="1980" w:type="dxa"/>
            <w:vAlign w:val="center"/>
          </w:tcPr>
          <w:p w14:paraId="2406CE57" w14:textId="28BA17AE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PLZ / Ort:</w:t>
            </w:r>
          </w:p>
        </w:tc>
        <w:tc>
          <w:tcPr>
            <w:tcW w:w="3260" w:type="dxa"/>
            <w:vAlign w:val="center"/>
          </w:tcPr>
          <w:p w14:paraId="3426999A" w14:textId="02BE8B60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-1487700221"/>
                <w:placeholder>
                  <w:docPart w:val="135B34ED71984B0F86670B74B50990F5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1843" w:type="dxa"/>
            <w:vAlign w:val="center"/>
          </w:tcPr>
          <w:p w14:paraId="47DF730D" w14:textId="368ED01D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Telefonnummer:</w:t>
            </w:r>
          </w:p>
        </w:tc>
        <w:tc>
          <w:tcPr>
            <w:tcW w:w="3260" w:type="dxa"/>
            <w:vAlign w:val="center"/>
          </w:tcPr>
          <w:p w14:paraId="624D85D9" w14:textId="6368CE71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196361701"/>
                <w:placeholder>
                  <w:docPart w:val="1E4E260A2926474387ACAA48F55ABA2E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F0713" w:rsidRPr="006F0713" w14:paraId="3B46150B" w14:textId="77777777" w:rsidTr="6D0620DC">
        <w:tc>
          <w:tcPr>
            <w:tcW w:w="1980" w:type="dxa"/>
            <w:vAlign w:val="center"/>
          </w:tcPr>
          <w:p w14:paraId="5EC906F2" w14:textId="64E01848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 w:rsidRPr="6D0620DC">
              <w:rPr>
                <w:color w:val="000000" w:themeColor="text1"/>
                <w:sz w:val="22"/>
                <w:szCs w:val="22"/>
                <w:lang w:val="de-CH"/>
              </w:rPr>
              <w:t xml:space="preserve">Name </w:t>
            </w:r>
            <w:r w:rsidR="2E349CDF" w:rsidRPr="6D0620DC">
              <w:rPr>
                <w:color w:val="000000" w:themeColor="text1"/>
                <w:sz w:val="22"/>
                <w:szCs w:val="22"/>
                <w:lang w:val="de-CH"/>
              </w:rPr>
              <w:t>Mutter</w:t>
            </w:r>
            <w:r w:rsidRPr="6D0620DC">
              <w:rPr>
                <w:color w:val="000000" w:themeColor="text1"/>
                <w:sz w:val="22"/>
                <w:szCs w:val="22"/>
                <w:lang w:val="de-CH"/>
              </w:rPr>
              <w:t>:</w:t>
            </w:r>
          </w:p>
        </w:tc>
        <w:tc>
          <w:tcPr>
            <w:tcW w:w="3260" w:type="dxa"/>
            <w:vAlign w:val="center"/>
          </w:tcPr>
          <w:p w14:paraId="611C484E" w14:textId="58FF0C78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-1948691390"/>
                <w:placeholder>
                  <w:docPart w:val="6854FCC36248418EA748032E7C3F92DA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1843" w:type="dxa"/>
            <w:vAlign w:val="center"/>
          </w:tcPr>
          <w:p w14:paraId="150EC2BD" w14:textId="34C13669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Telefonnummer:</w:t>
            </w:r>
          </w:p>
        </w:tc>
        <w:tc>
          <w:tcPr>
            <w:tcW w:w="3260" w:type="dxa"/>
            <w:vAlign w:val="center"/>
          </w:tcPr>
          <w:p w14:paraId="72517D70" w14:textId="3ACD12D3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818994777"/>
                <w:placeholder>
                  <w:docPart w:val="D45F3186D1BC405F905FD7360984A25A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6F0713" w:rsidRPr="006F0713" w14:paraId="426AA4D7" w14:textId="77777777" w:rsidTr="6D0620DC">
        <w:tc>
          <w:tcPr>
            <w:tcW w:w="1980" w:type="dxa"/>
            <w:vAlign w:val="center"/>
          </w:tcPr>
          <w:p w14:paraId="0AA21B72" w14:textId="67E760E6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Name Vater:</w:t>
            </w:r>
          </w:p>
        </w:tc>
        <w:tc>
          <w:tcPr>
            <w:tcW w:w="3260" w:type="dxa"/>
            <w:vAlign w:val="center"/>
          </w:tcPr>
          <w:p w14:paraId="08038CBB" w14:textId="2C54133B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-634170825"/>
                <w:placeholder>
                  <w:docPart w:val="3D8D81BDEFF9441EA0CB61460131D187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  <w:tc>
          <w:tcPr>
            <w:tcW w:w="1843" w:type="dxa"/>
            <w:vAlign w:val="center"/>
          </w:tcPr>
          <w:p w14:paraId="0B3A8AC6" w14:textId="733E26F5" w:rsidR="006F0713" w:rsidRPr="006F0713" w:rsidRDefault="006F0713" w:rsidP="006F0713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E-Mail:</w:t>
            </w:r>
          </w:p>
        </w:tc>
        <w:tc>
          <w:tcPr>
            <w:tcW w:w="3260" w:type="dxa"/>
            <w:vAlign w:val="center"/>
          </w:tcPr>
          <w:p w14:paraId="5FEA812E" w14:textId="51216282" w:rsidR="006F0713" w:rsidRPr="006F0713" w:rsidRDefault="00AD5684" w:rsidP="006F0713">
            <w:pPr>
              <w:rPr>
                <w:color w:val="000000"/>
                <w:sz w:val="22"/>
                <w:szCs w:val="22"/>
                <w:lang w:val="de-CH"/>
              </w:rPr>
            </w:pPr>
            <w:sdt>
              <w:sdtPr>
                <w:rPr>
                  <w:color w:val="000000"/>
                  <w:sz w:val="22"/>
                  <w:szCs w:val="22"/>
                  <w:lang w:val="de-CH"/>
                </w:rPr>
                <w:id w:val="2132051393"/>
                <w:placeholder>
                  <w:docPart w:val="85517C3FA32F447FA189DB9EAF39B0C6"/>
                </w:placeholder>
                <w:showingPlcHdr/>
                <w15:color w:val="339966"/>
                <w:text/>
              </w:sdtPr>
              <w:sdtEndPr/>
              <w:sdtContent>
                <w:r w:rsidR="006F0713" w:rsidRPr="006F071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</w:tbl>
    <w:p w14:paraId="1C31F37E" w14:textId="77777777" w:rsidR="006F0713" w:rsidRPr="00595378" w:rsidRDefault="006F0713" w:rsidP="000F795C">
      <w:pPr>
        <w:rPr>
          <w:b/>
          <w:color w:val="000000"/>
          <w:sz w:val="22"/>
          <w:szCs w:val="22"/>
          <w:lang w:val="de-CH"/>
        </w:rPr>
      </w:pPr>
    </w:p>
    <w:p w14:paraId="352052B0" w14:textId="3D808496" w:rsidR="009C6C03" w:rsidRDefault="006F0713" w:rsidP="000F795C">
      <w:pPr>
        <w:rPr>
          <w:color w:val="000000"/>
          <w:sz w:val="22"/>
          <w:szCs w:val="22"/>
          <w:lang w:val="de-CH"/>
        </w:rPr>
      </w:pPr>
      <w:r>
        <w:rPr>
          <w:color w:val="000000"/>
          <w:sz w:val="22"/>
          <w:szCs w:val="22"/>
          <w:lang w:val="de-CH"/>
        </w:rPr>
        <w:t>---------------------------------------------------------------------------------------------------------------------------</w:t>
      </w:r>
      <w:r w:rsidR="006B233F">
        <w:rPr>
          <w:color w:val="000000"/>
          <w:sz w:val="22"/>
          <w:szCs w:val="22"/>
          <w:lang w:val="de-CH"/>
        </w:rPr>
        <w:t>-------------------</w:t>
      </w:r>
    </w:p>
    <w:p w14:paraId="7199759E" w14:textId="2742272F" w:rsidR="006F0713" w:rsidRDefault="006F0713" w:rsidP="000F795C">
      <w:pPr>
        <w:rPr>
          <w:color w:val="000000"/>
          <w:sz w:val="22"/>
          <w:szCs w:val="22"/>
          <w:lang w:val="de-CH"/>
        </w:rPr>
      </w:pP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843"/>
        <w:gridCol w:w="2835"/>
        <w:gridCol w:w="1559"/>
      </w:tblGrid>
      <w:tr w:rsidR="006F0713" w:rsidRPr="00557730" w14:paraId="6941ECC9" w14:textId="77777777" w:rsidTr="38AF76DE">
        <w:tc>
          <w:tcPr>
            <w:tcW w:w="1134" w:type="dxa"/>
            <w:vAlign w:val="center"/>
          </w:tcPr>
          <w:p w14:paraId="7FCD85B2" w14:textId="277B6BEB" w:rsidR="006F0713" w:rsidRPr="00557730" w:rsidRDefault="006F0713" w:rsidP="00557730">
            <w:pPr>
              <w:rPr>
                <w:b/>
                <w:color w:val="000000"/>
                <w:sz w:val="22"/>
                <w:szCs w:val="22"/>
                <w:lang w:val="de-CH"/>
              </w:rPr>
            </w:pPr>
            <w:bookmarkStart w:id="0" w:name="_Hlk529011394"/>
            <w:r w:rsidRPr="00557730">
              <w:rPr>
                <w:b/>
                <w:color w:val="000000"/>
                <w:sz w:val="22"/>
                <w:szCs w:val="22"/>
                <w:lang w:val="de-CH"/>
              </w:rPr>
              <w:t>Datum</w:t>
            </w:r>
          </w:p>
        </w:tc>
        <w:tc>
          <w:tcPr>
            <w:tcW w:w="2977" w:type="dxa"/>
            <w:vAlign w:val="center"/>
          </w:tcPr>
          <w:p w14:paraId="0A8EF9E6" w14:textId="3DB988C4" w:rsidR="006F0713" w:rsidRPr="00557730" w:rsidRDefault="006F0713" w:rsidP="00557730">
            <w:pPr>
              <w:rPr>
                <w:b/>
                <w:color w:val="000000"/>
                <w:sz w:val="22"/>
                <w:szCs w:val="22"/>
                <w:lang w:val="de-CH"/>
              </w:rPr>
            </w:pPr>
            <w:r w:rsidRPr="00557730">
              <w:rPr>
                <w:b/>
                <w:color w:val="000000"/>
                <w:sz w:val="22"/>
                <w:szCs w:val="22"/>
                <w:lang w:val="de-CH"/>
              </w:rPr>
              <w:t>Wettkampf / Anlass</w:t>
            </w:r>
          </w:p>
        </w:tc>
        <w:tc>
          <w:tcPr>
            <w:tcW w:w="1843" w:type="dxa"/>
            <w:vAlign w:val="center"/>
          </w:tcPr>
          <w:p w14:paraId="2A15A653" w14:textId="70D398DA" w:rsidR="006F0713" w:rsidRPr="00557730" w:rsidRDefault="006F0713" w:rsidP="00557730">
            <w:pPr>
              <w:rPr>
                <w:b/>
                <w:color w:val="000000"/>
                <w:sz w:val="22"/>
                <w:szCs w:val="22"/>
                <w:lang w:val="de-CH"/>
              </w:rPr>
            </w:pPr>
            <w:r w:rsidRPr="00557730">
              <w:rPr>
                <w:b/>
                <w:color w:val="000000"/>
                <w:sz w:val="22"/>
                <w:szCs w:val="22"/>
                <w:lang w:val="de-CH"/>
              </w:rPr>
              <w:t>Ort</w:t>
            </w:r>
          </w:p>
        </w:tc>
        <w:tc>
          <w:tcPr>
            <w:tcW w:w="2835" w:type="dxa"/>
            <w:vAlign w:val="center"/>
          </w:tcPr>
          <w:p w14:paraId="1B9A99B8" w14:textId="4A057970" w:rsidR="006F0713" w:rsidRPr="00557730" w:rsidRDefault="006F0713" w:rsidP="00557730">
            <w:pPr>
              <w:rPr>
                <w:b/>
                <w:color w:val="000000"/>
                <w:sz w:val="22"/>
                <w:szCs w:val="22"/>
                <w:lang w:val="de-CH"/>
              </w:rPr>
            </w:pPr>
            <w:r w:rsidRPr="00557730">
              <w:rPr>
                <w:b/>
                <w:color w:val="000000"/>
                <w:sz w:val="22"/>
                <w:szCs w:val="22"/>
                <w:lang w:val="de-CH"/>
              </w:rPr>
              <w:t>Besonderes</w:t>
            </w:r>
          </w:p>
        </w:tc>
        <w:tc>
          <w:tcPr>
            <w:tcW w:w="1559" w:type="dxa"/>
            <w:vAlign w:val="center"/>
          </w:tcPr>
          <w:p w14:paraId="1507D9F9" w14:textId="65524616" w:rsidR="006F0713" w:rsidRPr="00557730" w:rsidRDefault="006F0713" w:rsidP="00557730">
            <w:pPr>
              <w:rPr>
                <w:b/>
                <w:color w:val="000000"/>
                <w:sz w:val="22"/>
                <w:szCs w:val="22"/>
                <w:lang w:val="de-CH"/>
              </w:rPr>
            </w:pPr>
            <w:r w:rsidRPr="00557730">
              <w:rPr>
                <w:b/>
                <w:color w:val="000000"/>
                <w:sz w:val="22"/>
                <w:szCs w:val="22"/>
                <w:lang w:val="de-CH"/>
              </w:rPr>
              <w:t>Anmeldung</w:t>
            </w:r>
          </w:p>
        </w:tc>
      </w:tr>
      <w:tr w:rsidR="00B672A1" w14:paraId="53AF2E36" w14:textId="77777777" w:rsidTr="38AF76DE">
        <w:tc>
          <w:tcPr>
            <w:tcW w:w="1134" w:type="dxa"/>
            <w:vAlign w:val="center"/>
          </w:tcPr>
          <w:p w14:paraId="3DFB450B" w14:textId="576ABB45" w:rsidR="00B672A1" w:rsidRDefault="00B672A1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10.01.21</w:t>
            </w:r>
          </w:p>
        </w:tc>
        <w:tc>
          <w:tcPr>
            <w:tcW w:w="2977" w:type="dxa"/>
            <w:vAlign w:val="center"/>
          </w:tcPr>
          <w:p w14:paraId="6B9499C0" w14:textId="71DE065C" w:rsidR="00B672A1" w:rsidRDefault="00B672A1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UBS Kids Cup TEAM</w:t>
            </w:r>
          </w:p>
        </w:tc>
        <w:tc>
          <w:tcPr>
            <w:tcW w:w="1843" w:type="dxa"/>
            <w:vAlign w:val="center"/>
          </w:tcPr>
          <w:p w14:paraId="3EDB4406" w14:textId="5BDFACDB" w:rsidR="00B672A1" w:rsidRDefault="00B672A1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Stein am Rhein</w:t>
            </w:r>
          </w:p>
        </w:tc>
        <w:tc>
          <w:tcPr>
            <w:tcW w:w="2835" w:type="dxa"/>
            <w:vAlign w:val="center"/>
          </w:tcPr>
          <w:p w14:paraId="7CCD7BF5" w14:textId="5EF6F075" w:rsidR="00B672A1" w:rsidRDefault="00B672A1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bereits angemeldet</w:t>
            </w:r>
          </w:p>
        </w:tc>
        <w:tc>
          <w:tcPr>
            <w:tcW w:w="1559" w:type="dxa"/>
            <w:vAlign w:val="center"/>
          </w:tcPr>
          <w:p w14:paraId="721967C7" w14:textId="77777777" w:rsidR="00B672A1" w:rsidRDefault="00B672A1" w:rsidP="00557730">
            <w:pPr>
              <w:jc w:val="center"/>
              <w:rPr>
                <w:b/>
                <w:color w:val="000000"/>
                <w:sz w:val="22"/>
                <w:szCs w:val="22"/>
                <w:lang w:val="de-CH"/>
              </w:rPr>
            </w:pPr>
          </w:p>
        </w:tc>
      </w:tr>
      <w:tr w:rsidR="006B233F" w14:paraId="6648F5C0" w14:textId="77777777" w:rsidTr="38AF76DE">
        <w:tc>
          <w:tcPr>
            <w:tcW w:w="1134" w:type="dxa"/>
            <w:vAlign w:val="center"/>
          </w:tcPr>
          <w:p w14:paraId="5F5295F8" w14:textId="4E4F5D60" w:rsidR="006B233F" w:rsidRDefault="00E6162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0</w:t>
            </w:r>
            <w:r w:rsidR="0005502D">
              <w:rPr>
                <w:color w:val="000000"/>
                <w:sz w:val="22"/>
                <w:szCs w:val="22"/>
                <w:lang w:val="de-CH"/>
              </w:rPr>
              <w:t>2</w:t>
            </w:r>
            <w:r w:rsidR="006B233F">
              <w:rPr>
                <w:color w:val="000000"/>
                <w:sz w:val="22"/>
                <w:szCs w:val="22"/>
                <w:lang w:val="de-CH"/>
              </w:rPr>
              <w:t>.05.2</w:t>
            </w:r>
            <w:r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7E503EEE" w14:textId="15570BD4" w:rsidR="006B233F" w:rsidRDefault="006B233F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Schweizermeisterschaften Pendelstafette</w:t>
            </w:r>
          </w:p>
        </w:tc>
        <w:tc>
          <w:tcPr>
            <w:tcW w:w="1843" w:type="dxa"/>
            <w:vAlign w:val="center"/>
          </w:tcPr>
          <w:p w14:paraId="678B299E" w14:textId="489BC3DC" w:rsidR="006B233F" w:rsidRDefault="006B233F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Jona</w:t>
            </w:r>
          </w:p>
        </w:tc>
        <w:tc>
          <w:tcPr>
            <w:tcW w:w="2835" w:type="dxa"/>
            <w:vAlign w:val="center"/>
          </w:tcPr>
          <w:p w14:paraId="60C887A9" w14:textId="505328CF" w:rsidR="006B233F" w:rsidRDefault="00D81B08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Jahrgang 2008 und älter</w:t>
            </w:r>
          </w:p>
        </w:tc>
        <w:sdt>
          <w:sdtPr>
            <w:rPr>
              <w:b/>
              <w:color w:val="000000"/>
              <w:sz w:val="22"/>
              <w:szCs w:val="22"/>
              <w:lang w:val="de-CH"/>
            </w:rPr>
            <w:id w:val="-173484804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08094281" w14:textId="01317E97" w:rsidR="006B233F" w:rsidRDefault="006B233F" w:rsidP="00557730">
                <w:pPr>
                  <w:jc w:val="center"/>
                  <w:rPr>
                    <w:b/>
                    <w:color w:val="000000"/>
                    <w:sz w:val="22"/>
                    <w:szCs w:val="22"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/>
                    <w:sz w:val="22"/>
                    <w:szCs w:val="22"/>
                    <w:lang w:val="de-CH"/>
                  </w:rPr>
                  <w:t>☐</w:t>
                </w:r>
              </w:p>
            </w:tc>
          </w:sdtContent>
        </w:sdt>
      </w:tr>
      <w:tr w:rsidR="006E60B6" w14:paraId="232D8A2A" w14:textId="77777777" w:rsidTr="38AF76DE">
        <w:tc>
          <w:tcPr>
            <w:tcW w:w="1134" w:type="dxa"/>
            <w:vAlign w:val="center"/>
          </w:tcPr>
          <w:p w14:paraId="7EE2C5BD" w14:textId="4DE83337" w:rsidR="006E60B6" w:rsidRDefault="006E60B6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1</w:t>
            </w:r>
            <w:r w:rsidR="00D81B08">
              <w:rPr>
                <w:color w:val="000000"/>
                <w:sz w:val="22"/>
                <w:szCs w:val="22"/>
                <w:lang w:val="de-CH"/>
              </w:rPr>
              <w:t>2</w:t>
            </w:r>
            <w:r>
              <w:rPr>
                <w:color w:val="000000"/>
                <w:sz w:val="22"/>
                <w:szCs w:val="22"/>
                <w:lang w:val="de-CH"/>
              </w:rPr>
              <w:t>.05.2</w:t>
            </w:r>
            <w:r w:rsidR="00E61620"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5CC8E1D7" w14:textId="5216850E" w:rsidR="006E60B6" w:rsidRDefault="00DE40AF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Leichtathletik-</w:t>
            </w:r>
            <w:r w:rsidR="006E60B6">
              <w:rPr>
                <w:color w:val="000000"/>
                <w:sz w:val="22"/>
                <w:szCs w:val="22"/>
                <w:lang w:val="de-CH"/>
              </w:rPr>
              <w:t>Einkampfmeisterschaft</w:t>
            </w:r>
          </w:p>
        </w:tc>
        <w:tc>
          <w:tcPr>
            <w:tcW w:w="1843" w:type="dxa"/>
            <w:vAlign w:val="center"/>
          </w:tcPr>
          <w:p w14:paraId="218CCA73" w14:textId="1F5419F9" w:rsidR="006E60B6" w:rsidRDefault="006E60B6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Schaffhausen</w:t>
            </w:r>
          </w:p>
        </w:tc>
        <w:tc>
          <w:tcPr>
            <w:tcW w:w="2835" w:type="dxa"/>
            <w:vAlign w:val="center"/>
          </w:tcPr>
          <w:p w14:paraId="313F7359" w14:textId="7E6C7E49" w:rsidR="006E60B6" w:rsidRDefault="00805742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Jahrgang 2008 und älter</w:t>
            </w:r>
          </w:p>
        </w:tc>
        <w:sdt>
          <w:sdtPr>
            <w:rPr>
              <w:b/>
              <w:color w:val="000000"/>
              <w:sz w:val="22"/>
              <w:szCs w:val="22"/>
              <w:lang w:val="de-CH"/>
            </w:rPr>
            <w:id w:val="-9029842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6A38E171" w14:textId="60B02BFE" w:rsidR="006E60B6" w:rsidRDefault="006E60B6" w:rsidP="00557730">
                <w:pPr>
                  <w:jc w:val="center"/>
                  <w:rPr>
                    <w:b/>
                    <w:color w:val="000000"/>
                    <w:sz w:val="22"/>
                    <w:szCs w:val="22"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/>
                    <w:sz w:val="22"/>
                    <w:szCs w:val="22"/>
                    <w:lang w:val="de-CH"/>
                  </w:rPr>
                  <w:t>☐</w:t>
                </w:r>
              </w:p>
            </w:tc>
          </w:sdtContent>
        </w:sdt>
      </w:tr>
      <w:tr w:rsidR="00E61620" w14:paraId="43D33C92" w14:textId="77777777" w:rsidTr="38AF76DE">
        <w:tc>
          <w:tcPr>
            <w:tcW w:w="1134" w:type="dxa"/>
            <w:vAlign w:val="center"/>
          </w:tcPr>
          <w:p w14:paraId="4682FDC8" w14:textId="77777777" w:rsidR="00E61620" w:rsidRDefault="00E61620" w:rsidP="00720689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16.05.21</w:t>
            </w:r>
          </w:p>
        </w:tc>
        <w:tc>
          <w:tcPr>
            <w:tcW w:w="2977" w:type="dxa"/>
            <w:vAlign w:val="center"/>
          </w:tcPr>
          <w:p w14:paraId="2A4EAB16" w14:textId="77777777" w:rsidR="00E61620" w:rsidRDefault="00E61620" w:rsidP="00720689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UBS Kids Cup und Schülermeisterschaften</w:t>
            </w:r>
          </w:p>
        </w:tc>
        <w:tc>
          <w:tcPr>
            <w:tcW w:w="1843" w:type="dxa"/>
            <w:vAlign w:val="center"/>
          </w:tcPr>
          <w:p w14:paraId="27064522" w14:textId="77777777" w:rsidR="00E61620" w:rsidRDefault="00E61620" w:rsidP="00720689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Schaffhausen</w:t>
            </w:r>
          </w:p>
        </w:tc>
        <w:tc>
          <w:tcPr>
            <w:tcW w:w="2835" w:type="dxa"/>
            <w:vAlign w:val="center"/>
          </w:tcPr>
          <w:p w14:paraId="3696F089" w14:textId="77777777" w:rsidR="00E61620" w:rsidRDefault="00E61620" w:rsidP="00720689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obligatorisch</w:t>
            </w:r>
          </w:p>
        </w:tc>
        <w:sdt>
          <w:sdtPr>
            <w:rPr>
              <w:b/>
              <w:color w:val="000000"/>
              <w:sz w:val="22"/>
              <w:szCs w:val="22"/>
              <w:lang w:val="de-CH"/>
            </w:rPr>
            <w:id w:val="-169661464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579680AC" w14:textId="77777777" w:rsidR="00E61620" w:rsidRDefault="00E61620" w:rsidP="00720689">
                <w:pPr>
                  <w:jc w:val="center"/>
                  <w:rPr>
                    <w:color w:val="000000"/>
                    <w:sz w:val="22"/>
                    <w:szCs w:val="22"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/>
                    <w:sz w:val="22"/>
                    <w:szCs w:val="22"/>
                    <w:lang w:val="de-CH"/>
                  </w:rPr>
                  <w:t>☐</w:t>
                </w:r>
              </w:p>
            </w:tc>
          </w:sdtContent>
        </w:sdt>
      </w:tr>
      <w:tr w:rsidR="006F0713" w14:paraId="09658228" w14:textId="77777777" w:rsidTr="38AF76DE">
        <w:tc>
          <w:tcPr>
            <w:tcW w:w="1134" w:type="dxa"/>
            <w:vAlign w:val="center"/>
          </w:tcPr>
          <w:p w14:paraId="64689415" w14:textId="51479E03" w:rsidR="006F0713" w:rsidRDefault="00805742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05</w:t>
            </w:r>
            <w:r w:rsidR="00CD0322">
              <w:rPr>
                <w:color w:val="000000"/>
                <w:sz w:val="22"/>
                <w:szCs w:val="22"/>
                <w:lang w:val="de-CH"/>
              </w:rPr>
              <w:t>.06</w:t>
            </w:r>
            <w:r w:rsidR="00557730">
              <w:rPr>
                <w:color w:val="000000"/>
                <w:sz w:val="22"/>
                <w:szCs w:val="22"/>
                <w:lang w:val="de-CH"/>
              </w:rPr>
              <w:t>.</w:t>
            </w:r>
            <w:r w:rsidR="00CD0322">
              <w:rPr>
                <w:color w:val="000000"/>
                <w:sz w:val="22"/>
                <w:szCs w:val="22"/>
                <w:lang w:val="de-CH"/>
              </w:rPr>
              <w:t>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1B05D980" w14:textId="30045F34" w:rsidR="006F0713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Jugendturntag Knaben</w:t>
            </w:r>
          </w:p>
        </w:tc>
        <w:tc>
          <w:tcPr>
            <w:tcW w:w="1843" w:type="dxa"/>
            <w:vAlign w:val="center"/>
          </w:tcPr>
          <w:p w14:paraId="4A75BE3E" w14:textId="2ACA134B" w:rsidR="006F0713" w:rsidRDefault="00805742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Neuhausen</w:t>
            </w:r>
          </w:p>
        </w:tc>
        <w:tc>
          <w:tcPr>
            <w:tcW w:w="2835" w:type="dxa"/>
            <w:vAlign w:val="center"/>
          </w:tcPr>
          <w:p w14:paraId="221039F3" w14:textId="21D3F229" w:rsidR="006F0713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obligatorisch</w:t>
            </w:r>
            <w:r w:rsidR="00B7033A">
              <w:rPr>
                <w:color w:val="000000"/>
                <w:sz w:val="22"/>
                <w:szCs w:val="22"/>
                <w:lang w:val="de-CH"/>
              </w:rPr>
              <w:t xml:space="preserve"> für Knaben</w:t>
            </w:r>
          </w:p>
        </w:tc>
        <w:sdt>
          <w:sdtPr>
            <w:rPr>
              <w:b/>
              <w:color w:val="000000"/>
              <w:sz w:val="22"/>
              <w:szCs w:val="22"/>
              <w:lang w:val="de-CH"/>
            </w:rPr>
            <w:id w:val="-1389481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638BE88E" w14:textId="7EDD915C" w:rsidR="006F0713" w:rsidRDefault="00557730" w:rsidP="00557730">
                <w:pPr>
                  <w:jc w:val="center"/>
                  <w:rPr>
                    <w:color w:val="000000"/>
                    <w:sz w:val="22"/>
                    <w:szCs w:val="22"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/>
                    <w:sz w:val="22"/>
                    <w:szCs w:val="22"/>
                    <w:lang w:val="de-CH"/>
                  </w:rPr>
                  <w:t>☐</w:t>
                </w:r>
              </w:p>
            </w:tc>
          </w:sdtContent>
        </w:sdt>
      </w:tr>
      <w:tr w:rsidR="006F0713" w14:paraId="46C3A253" w14:textId="77777777" w:rsidTr="38AF76DE">
        <w:tc>
          <w:tcPr>
            <w:tcW w:w="1134" w:type="dxa"/>
            <w:vAlign w:val="center"/>
          </w:tcPr>
          <w:p w14:paraId="163EE198" w14:textId="6291A36D" w:rsidR="006F0713" w:rsidRDefault="00DE40AF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06</w:t>
            </w:r>
            <w:r w:rsidR="00CD0322">
              <w:rPr>
                <w:color w:val="000000"/>
                <w:sz w:val="22"/>
                <w:szCs w:val="22"/>
                <w:lang w:val="de-CH"/>
              </w:rPr>
              <w:t>.06.2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05614C61" w14:textId="041D6A88" w:rsidR="006F0713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Jugendturntag Mädchen</w:t>
            </w:r>
          </w:p>
        </w:tc>
        <w:tc>
          <w:tcPr>
            <w:tcW w:w="1843" w:type="dxa"/>
            <w:vAlign w:val="center"/>
          </w:tcPr>
          <w:p w14:paraId="00BBD5A5" w14:textId="139F1920" w:rsidR="006F0713" w:rsidRDefault="00DE40AF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Neunhausen</w:t>
            </w:r>
          </w:p>
        </w:tc>
        <w:tc>
          <w:tcPr>
            <w:tcW w:w="2835" w:type="dxa"/>
            <w:vAlign w:val="center"/>
          </w:tcPr>
          <w:p w14:paraId="40FFDB74" w14:textId="0C84F648" w:rsidR="006F0713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obligatorisch</w:t>
            </w:r>
            <w:r w:rsidR="00B7033A">
              <w:rPr>
                <w:color w:val="000000"/>
                <w:sz w:val="22"/>
                <w:szCs w:val="22"/>
                <w:lang w:val="de-CH"/>
              </w:rPr>
              <w:t xml:space="preserve"> für Mädchen</w:t>
            </w:r>
          </w:p>
        </w:tc>
        <w:sdt>
          <w:sdtPr>
            <w:rPr>
              <w:b/>
              <w:color w:val="000000"/>
              <w:sz w:val="22"/>
              <w:szCs w:val="22"/>
              <w:lang w:val="de-CH"/>
            </w:rPr>
            <w:id w:val="10159644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3292DA0B" w14:textId="5CCDCEE7" w:rsidR="006F0713" w:rsidRDefault="00557730" w:rsidP="00557730">
                <w:pPr>
                  <w:jc w:val="center"/>
                  <w:rPr>
                    <w:color w:val="000000"/>
                    <w:sz w:val="22"/>
                    <w:szCs w:val="22"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/>
                    <w:sz w:val="22"/>
                    <w:szCs w:val="22"/>
                    <w:lang w:val="de-CH"/>
                  </w:rPr>
                  <w:t>☐</w:t>
                </w:r>
              </w:p>
            </w:tc>
          </w:sdtContent>
        </w:sdt>
      </w:tr>
      <w:tr w:rsidR="00557730" w14:paraId="3A24525B" w14:textId="77777777" w:rsidTr="38AF76DE">
        <w:tc>
          <w:tcPr>
            <w:tcW w:w="1134" w:type="dxa"/>
            <w:vAlign w:val="center"/>
          </w:tcPr>
          <w:p w14:paraId="0972FE0C" w14:textId="14CD634C" w:rsidR="00557730" w:rsidRDefault="14E75FB7" w:rsidP="00557730">
            <w:pPr>
              <w:rPr>
                <w:color w:val="000000"/>
                <w:sz w:val="22"/>
                <w:szCs w:val="22"/>
                <w:lang w:val="de-CH"/>
              </w:rPr>
            </w:pPr>
            <w:r w:rsidRPr="38AF76DE">
              <w:rPr>
                <w:color w:val="000000" w:themeColor="text1"/>
                <w:sz w:val="22"/>
                <w:szCs w:val="22"/>
                <w:lang w:val="de-CH"/>
              </w:rPr>
              <w:t>August</w:t>
            </w:r>
          </w:p>
        </w:tc>
        <w:tc>
          <w:tcPr>
            <w:tcW w:w="2977" w:type="dxa"/>
            <w:vAlign w:val="center"/>
          </w:tcPr>
          <w:p w14:paraId="1B88CCBB" w14:textId="1FE9E69B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Final UBS Kids Cup</w:t>
            </w:r>
          </w:p>
        </w:tc>
        <w:tc>
          <w:tcPr>
            <w:tcW w:w="1843" w:type="dxa"/>
            <w:vAlign w:val="center"/>
          </w:tcPr>
          <w:p w14:paraId="6A22E884" w14:textId="489EC552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Schaffhausen</w:t>
            </w:r>
          </w:p>
        </w:tc>
        <w:tc>
          <w:tcPr>
            <w:tcW w:w="2835" w:type="dxa"/>
            <w:vAlign w:val="center"/>
          </w:tcPr>
          <w:p w14:paraId="583EEDD6" w14:textId="2364E2A9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nur wer qualifiziert</w:t>
            </w:r>
          </w:p>
        </w:tc>
        <w:tc>
          <w:tcPr>
            <w:tcW w:w="1559" w:type="dxa"/>
            <w:vAlign w:val="center"/>
          </w:tcPr>
          <w:p w14:paraId="01371B70" w14:textId="77777777" w:rsidR="00557730" w:rsidRDefault="00557730" w:rsidP="00557730">
            <w:pPr>
              <w:jc w:val="center"/>
              <w:rPr>
                <w:rFonts w:ascii="MS Gothic" w:eastAsia="MS Gothic" w:hAnsi="MS Gothic"/>
                <w:b/>
                <w:color w:val="000000"/>
                <w:sz w:val="22"/>
                <w:szCs w:val="22"/>
                <w:lang w:val="de-CH"/>
              </w:rPr>
            </w:pPr>
          </w:p>
        </w:tc>
      </w:tr>
      <w:tr w:rsidR="00557730" w14:paraId="4BBC93A7" w14:textId="77777777" w:rsidTr="38AF76DE">
        <w:tc>
          <w:tcPr>
            <w:tcW w:w="1134" w:type="dxa"/>
            <w:vAlign w:val="center"/>
          </w:tcPr>
          <w:p w14:paraId="35AD758C" w14:textId="1EDE802F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0</w:t>
            </w:r>
            <w:r w:rsidR="002C6155">
              <w:rPr>
                <w:color w:val="000000"/>
                <w:sz w:val="22"/>
                <w:szCs w:val="22"/>
                <w:lang w:val="de-CH"/>
              </w:rPr>
              <w:t>5</w:t>
            </w:r>
            <w:r>
              <w:rPr>
                <w:color w:val="000000"/>
                <w:sz w:val="22"/>
                <w:szCs w:val="22"/>
                <w:lang w:val="de-CH"/>
              </w:rPr>
              <w:t>.09.</w:t>
            </w:r>
            <w:r w:rsidR="00CD0322">
              <w:rPr>
                <w:color w:val="000000"/>
                <w:sz w:val="22"/>
                <w:szCs w:val="22"/>
                <w:lang w:val="de-CH"/>
              </w:rPr>
              <w:t>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5A834ECE" w14:textId="791B3B2B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Regionalspieltag</w:t>
            </w:r>
          </w:p>
        </w:tc>
        <w:tc>
          <w:tcPr>
            <w:tcW w:w="1843" w:type="dxa"/>
            <w:vAlign w:val="center"/>
          </w:tcPr>
          <w:p w14:paraId="7A731D0F" w14:textId="0AB6BE4D" w:rsidR="00557730" w:rsidRDefault="00CD0322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Feuerthalen</w:t>
            </w:r>
          </w:p>
        </w:tc>
        <w:tc>
          <w:tcPr>
            <w:tcW w:w="2835" w:type="dxa"/>
            <w:vAlign w:val="center"/>
          </w:tcPr>
          <w:p w14:paraId="2D2EBBB1" w14:textId="08EA1A44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obligatorisch</w:t>
            </w:r>
          </w:p>
        </w:tc>
        <w:sdt>
          <w:sdtPr>
            <w:rPr>
              <w:b/>
              <w:color w:val="000000"/>
              <w:sz w:val="22"/>
              <w:szCs w:val="22"/>
              <w:lang w:val="de-CH"/>
            </w:rPr>
            <w:id w:val="805052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74E336DC" w14:textId="2268363E" w:rsidR="00557730" w:rsidRDefault="00CE46FA" w:rsidP="00557730">
                <w:pPr>
                  <w:jc w:val="center"/>
                  <w:rPr>
                    <w:rFonts w:ascii="MS Gothic" w:eastAsia="MS Gothic" w:hAnsi="MS Gothic"/>
                    <w:b/>
                    <w:color w:val="000000"/>
                    <w:sz w:val="22"/>
                    <w:szCs w:val="22"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/>
                    <w:sz w:val="22"/>
                    <w:szCs w:val="22"/>
                    <w:lang w:val="de-CH"/>
                  </w:rPr>
                  <w:t>☐</w:t>
                </w:r>
              </w:p>
            </w:tc>
          </w:sdtContent>
        </w:sdt>
      </w:tr>
      <w:tr w:rsidR="00557730" w14:paraId="2FC0C2A4" w14:textId="77777777" w:rsidTr="38AF76DE">
        <w:tc>
          <w:tcPr>
            <w:tcW w:w="1134" w:type="dxa"/>
            <w:vAlign w:val="center"/>
          </w:tcPr>
          <w:p w14:paraId="1751E307" w14:textId="1EC04920" w:rsidR="00557730" w:rsidRDefault="00CD0322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1</w:t>
            </w:r>
            <w:r w:rsidR="002C6155">
              <w:rPr>
                <w:color w:val="000000"/>
                <w:sz w:val="22"/>
                <w:szCs w:val="22"/>
                <w:lang w:val="de-CH"/>
              </w:rPr>
              <w:t>0</w:t>
            </w:r>
            <w:r w:rsidR="00557730">
              <w:rPr>
                <w:color w:val="000000"/>
                <w:sz w:val="22"/>
                <w:szCs w:val="22"/>
                <w:lang w:val="de-CH"/>
              </w:rPr>
              <w:t>.09.</w:t>
            </w:r>
            <w:r>
              <w:rPr>
                <w:color w:val="000000"/>
                <w:sz w:val="22"/>
                <w:szCs w:val="22"/>
                <w:lang w:val="de-CH"/>
              </w:rPr>
              <w:t>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3B7F3286" w14:textId="5A6B5B30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Final Spieltag</w:t>
            </w:r>
          </w:p>
        </w:tc>
        <w:tc>
          <w:tcPr>
            <w:tcW w:w="1843" w:type="dxa"/>
            <w:vAlign w:val="center"/>
          </w:tcPr>
          <w:p w14:paraId="19C21440" w14:textId="4C4586F2" w:rsidR="00557730" w:rsidRDefault="0075625D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Dörflingen</w:t>
            </w:r>
          </w:p>
        </w:tc>
        <w:tc>
          <w:tcPr>
            <w:tcW w:w="2835" w:type="dxa"/>
            <w:vAlign w:val="center"/>
          </w:tcPr>
          <w:p w14:paraId="458F9F5C" w14:textId="1C9C69D9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nur wer qualifiziert</w:t>
            </w:r>
          </w:p>
        </w:tc>
        <w:tc>
          <w:tcPr>
            <w:tcW w:w="1559" w:type="dxa"/>
            <w:vAlign w:val="center"/>
          </w:tcPr>
          <w:p w14:paraId="31E16A88" w14:textId="77777777" w:rsidR="00557730" w:rsidRDefault="00557730" w:rsidP="00557730">
            <w:pPr>
              <w:jc w:val="center"/>
              <w:rPr>
                <w:rFonts w:ascii="MS Gothic" w:eastAsia="MS Gothic" w:hAnsi="MS Gothic"/>
                <w:b/>
                <w:color w:val="000000"/>
                <w:sz w:val="22"/>
                <w:szCs w:val="22"/>
                <w:lang w:val="de-CH"/>
              </w:rPr>
            </w:pPr>
          </w:p>
        </w:tc>
      </w:tr>
      <w:tr w:rsidR="006B233F" w14:paraId="7B48A6C4" w14:textId="77777777" w:rsidTr="38AF76DE">
        <w:tc>
          <w:tcPr>
            <w:tcW w:w="1134" w:type="dxa"/>
            <w:vAlign w:val="center"/>
          </w:tcPr>
          <w:p w14:paraId="7DA2E29E" w14:textId="64369CB4" w:rsidR="006B233F" w:rsidRDefault="00473FD9" w:rsidP="008B1611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August / September</w:t>
            </w:r>
          </w:p>
        </w:tc>
        <w:tc>
          <w:tcPr>
            <w:tcW w:w="2977" w:type="dxa"/>
            <w:vAlign w:val="center"/>
          </w:tcPr>
          <w:p w14:paraId="6CDCC919" w14:textId="77777777" w:rsidR="006B233F" w:rsidRDefault="006B233F" w:rsidP="008B1611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Jugireise</w:t>
            </w:r>
          </w:p>
        </w:tc>
        <w:tc>
          <w:tcPr>
            <w:tcW w:w="1843" w:type="dxa"/>
            <w:vAlign w:val="center"/>
          </w:tcPr>
          <w:p w14:paraId="6D1BAE1A" w14:textId="77777777" w:rsidR="006B233F" w:rsidRDefault="006B233F" w:rsidP="008B1611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Schweiz</w:t>
            </w:r>
          </w:p>
        </w:tc>
        <w:tc>
          <w:tcPr>
            <w:tcW w:w="2835" w:type="dxa"/>
            <w:vAlign w:val="center"/>
          </w:tcPr>
          <w:p w14:paraId="59F31C8C" w14:textId="2B895CCE" w:rsidR="006B233F" w:rsidRDefault="00473FD9" w:rsidP="008B1611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Anmeldung folgt</w:t>
            </w:r>
          </w:p>
        </w:tc>
        <w:tc>
          <w:tcPr>
            <w:tcW w:w="1559" w:type="dxa"/>
            <w:vAlign w:val="center"/>
          </w:tcPr>
          <w:p w14:paraId="5E9AFF7F" w14:textId="1E268D8B" w:rsidR="006B233F" w:rsidRDefault="006B233F" w:rsidP="008B1611">
            <w:pPr>
              <w:jc w:val="center"/>
              <w:rPr>
                <w:color w:val="000000"/>
                <w:sz w:val="22"/>
                <w:szCs w:val="22"/>
                <w:lang w:val="de-CH"/>
              </w:rPr>
            </w:pPr>
          </w:p>
        </w:tc>
      </w:tr>
      <w:tr w:rsidR="00557730" w14:paraId="7EED25EA" w14:textId="77777777" w:rsidTr="38AF76DE">
        <w:tc>
          <w:tcPr>
            <w:tcW w:w="1134" w:type="dxa"/>
            <w:vAlign w:val="center"/>
          </w:tcPr>
          <w:p w14:paraId="2DAFB92D" w14:textId="3294148D" w:rsidR="00557730" w:rsidRDefault="00B7033A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6</w:t>
            </w:r>
            <w:r>
              <w:rPr>
                <w:color w:val="000000"/>
                <w:sz w:val="22"/>
                <w:szCs w:val="22"/>
                <w:lang w:val="de-CH"/>
              </w:rPr>
              <w:t>./2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7</w:t>
            </w:r>
            <w:r>
              <w:rPr>
                <w:color w:val="000000"/>
                <w:sz w:val="22"/>
                <w:szCs w:val="22"/>
                <w:lang w:val="de-CH"/>
              </w:rPr>
              <w:t>.11.</w:t>
            </w:r>
            <w:r w:rsidR="00CD0322">
              <w:rPr>
                <w:color w:val="000000"/>
                <w:sz w:val="22"/>
                <w:szCs w:val="22"/>
                <w:lang w:val="de-CH"/>
              </w:rPr>
              <w:t>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495FB236" w14:textId="54AE04DE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Turnshow</w:t>
            </w:r>
          </w:p>
        </w:tc>
        <w:tc>
          <w:tcPr>
            <w:tcW w:w="1843" w:type="dxa"/>
            <w:vAlign w:val="center"/>
          </w:tcPr>
          <w:p w14:paraId="7744AAAA" w14:textId="1EF57DDA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Thayngen</w:t>
            </w:r>
          </w:p>
        </w:tc>
        <w:tc>
          <w:tcPr>
            <w:tcW w:w="2835" w:type="dxa"/>
            <w:vAlign w:val="center"/>
          </w:tcPr>
          <w:p w14:paraId="20542EED" w14:textId="74E22A32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keine Anmeldung</w:t>
            </w:r>
          </w:p>
        </w:tc>
        <w:tc>
          <w:tcPr>
            <w:tcW w:w="1559" w:type="dxa"/>
            <w:vAlign w:val="center"/>
          </w:tcPr>
          <w:p w14:paraId="5898F49E" w14:textId="77777777" w:rsidR="00557730" w:rsidRDefault="00557730" w:rsidP="00557730">
            <w:pPr>
              <w:jc w:val="center"/>
              <w:rPr>
                <w:rFonts w:ascii="MS Gothic" w:eastAsia="MS Gothic" w:hAnsi="MS Gothic"/>
                <w:b/>
                <w:color w:val="000000"/>
                <w:sz w:val="22"/>
                <w:szCs w:val="22"/>
                <w:lang w:val="de-CH"/>
              </w:rPr>
            </w:pPr>
          </w:p>
        </w:tc>
      </w:tr>
      <w:tr w:rsidR="00557730" w14:paraId="28EE1718" w14:textId="77777777" w:rsidTr="38AF76DE">
        <w:tc>
          <w:tcPr>
            <w:tcW w:w="1134" w:type="dxa"/>
            <w:vAlign w:val="center"/>
          </w:tcPr>
          <w:p w14:paraId="762ABD5C" w14:textId="45BE29B4" w:rsidR="00557730" w:rsidRDefault="00007DD1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1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0</w:t>
            </w:r>
            <w:r>
              <w:rPr>
                <w:color w:val="000000"/>
                <w:sz w:val="22"/>
                <w:szCs w:val="22"/>
                <w:lang w:val="de-CH"/>
              </w:rPr>
              <w:t>.</w:t>
            </w:r>
            <w:r w:rsidR="00B7033A">
              <w:rPr>
                <w:color w:val="000000"/>
                <w:sz w:val="22"/>
                <w:szCs w:val="22"/>
                <w:lang w:val="de-CH"/>
              </w:rPr>
              <w:t>/</w:t>
            </w:r>
            <w:r>
              <w:rPr>
                <w:color w:val="000000"/>
                <w:sz w:val="22"/>
                <w:szCs w:val="22"/>
                <w:lang w:val="de-CH"/>
              </w:rPr>
              <w:t>1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1</w:t>
            </w:r>
            <w:r w:rsidR="00B7033A">
              <w:rPr>
                <w:color w:val="000000"/>
                <w:sz w:val="22"/>
                <w:szCs w:val="22"/>
                <w:lang w:val="de-CH"/>
              </w:rPr>
              <w:t>.12.</w:t>
            </w:r>
            <w:r>
              <w:rPr>
                <w:color w:val="000000"/>
                <w:sz w:val="22"/>
                <w:szCs w:val="22"/>
                <w:lang w:val="de-CH"/>
              </w:rPr>
              <w:t>2</w:t>
            </w:r>
            <w:r w:rsidR="00154029">
              <w:rPr>
                <w:color w:val="000000"/>
                <w:sz w:val="22"/>
                <w:szCs w:val="22"/>
                <w:lang w:val="de-CH"/>
              </w:rPr>
              <w:t>1</w:t>
            </w:r>
          </w:p>
        </w:tc>
        <w:tc>
          <w:tcPr>
            <w:tcW w:w="2977" w:type="dxa"/>
            <w:vAlign w:val="center"/>
          </w:tcPr>
          <w:p w14:paraId="60AF56AD" w14:textId="78F572CE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Juginight</w:t>
            </w:r>
          </w:p>
        </w:tc>
        <w:tc>
          <w:tcPr>
            <w:tcW w:w="1843" w:type="dxa"/>
            <w:vAlign w:val="center"/>
          </w:tcPr>
          <w:p w14:paraId="419D062F" w14:textId="09DA0A01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Thayngen</w:t>
            </w:r>
          </w:p>
        </w:tc>
        <w:tc>
          <w:tcPr>
            <w:tcW w:w="2835" w:type="dxa"/>
            <w:vAlign w:val="center"/>
          </w:tcPr>
          <w:p w14:paraId="40032306" w14:textId="27A797F9" w:rsidR="00557730" w:rsidRDefault="00557730" w:rsidP="00557730">
            <w:pPr>
              <w:rPr>
                <w:color w:val="000000"/>
                <w:sz w:val="22"/>
                <w:szCs w:val="22"/>
                <w:lang w:val="de-CH"/>
              </w:rPr>
            </w:pPr>
            <w:r>
              <w:rPr>
                <w:color w:val="000000"/>
                <w:sz w:val="22"/>
                <w:szCs w:val="22"/>
                <w:lang w:val="de-CH"/>
              </w:rPr>
              <w:t>Anmeldung folgt</w:t>
            </w:r>
          </w:p>
        </w:tc>
        <w:tc>
          <w:tcPr>
            <w:tcW w:w="1559" w:type="dxa"/>
            <w:vAlign w:val="center"/>
          </w:tcPr>
          <w:p w14:paraId="536370E0" w14:textId="77777777" w:rsidR="00557730" w:rsidRDefault="00557730" w:rsidP="00557730">
            <w:pPr>
              <w:jc w:val="center"/>
              <w:rPr>
                <w:rFonts w:ascii="MS Gothic" w:eastAsia="MS Gothic" w:hAnsi="MS Gothic"/>
                <w:b/>
                <w:color w:val="000000"/>
                <w:sz w:val="22"/>
                <w:szCs w:val="22"/>
                <w:lang w:val="de-CH"/>
              </w:rPr>
            </w:pPr>
          </w:p>
        </w:tc>
      </w:tr>
      <w:bookmarkEnd w:id="0"/>
    </w:tbl>
    <w:p w14:paraId="2FE6086C" w14:textId="5A1DBF62" w:rsidR="006F0713" w:rsidRDefault="006F0713" w:rsidP="000F795C">
      <w:pPr>
        <w:rPr>
          <w:color w:val="000000"/>
          <w:sz w:val="22"/>
          <w:szCs w:val="22"/>
          <w:lang w:val="de-CH"/>
        </w:rPr>
      </w:pPr>
    </w:p>
    <w:p w14:paraId="6A79C9F6" w14:textId="607E92FC" w:rsidR="00557730" w:rsidRDefault="00557730" w:rsidP="00557730">
      <w:pPr>
        <w:pStyle w:val="Textkrper"/>
        <w:tabs>
          <w:tab w:val="left" w:pos="426"/>
        </w:tabs>
        <w:rPr>
          <w:rFonts w:ascii="DINMittelschrift" w:hAnsi="DINMittelschrift"/>
          <w:b/>
          <w:color w:val="000000"/>
          <w:sz w:val="22"/>
          <w:szCs w:val="22"/>
          <w:lang w:val="de-CH"/>
        </w:rPr>
      </w:pPr>
      <w:r w:rsidRPr="00B7033A">
        <w:rPr>
          <w:rFonts w:ascii="Wingdings" w:eastAsia="Wingdings" w:hAnsi="Wingdings" w:cs="Wingdings"/>
          <w:b/>
          <w:color w:val="000000"/>
          <w:sz w:val="22"/>
          <w:szCs w:val="22"/>
          <w:lang w:val="de-CH"/>
        </w:rPr>
        <w:t>ð</w:t>
      </w:r>
      <w:r w:rsidRPr="00B7033A">
        <w:rPr>
          <w:rFonts w:ascii="DINMittelschrift" w:hAnsi="DINMittelschrift"/>
          <w:b/>
          <w:color w:val="000000"/>
          <w:sz w:val="22"/>
          <w:szCs w:val="22"/>
          <w:lang w:val="de-CH"/>
        </w:rPr>
        <w:tab/>
        <w:t>Dieses Anmeldeformular gilt als definitive Anmeldung für die jeweiligen Wettkämpfe. Bitte kopieren und aufbewahren. Für nachträgliche Abmeldungen werden die bereits entstandenen Aufwände in Rechnung gestellt.</w:t>
      </w:r>
    </w:p>
    <w:p w14:paraId="72D9B6E5" w14:textId="607EBDC0" w:rsidR="00BA5A6E" w:rsidRPr="00B7033A" w:rsidRDefault="00BA5A6E" w:rsidP="00557730">
      <w:pPr>
        <w:pStyle w:val="Textkrper"/>
        <w:tabs>
          <w:tab w:val="left" w:pos="426"/>
        </w:tabs>
        <w:rPr>
          <w:rFonts w:ascii="DINMittelschrift" w:hAnsi="DINMittelschrift"/>
          <w:b/>
          <w:color w:val="000000"/>
          <w:sz w:val="22"/>
          <w:szCs w:val="22"/>
          <w:lang w:val="de-CH"/>
        </w:rPr>
      </w:pPr>
      <w:r>
        <w:rPr>
          <w:rFonts w:ascii="DINMittelschrift" w:hAnsi="DINMittelschrift"/>
          <w:b/>
          <w:color w:val="000000"/>
          <w:sz w:val="22"/>
          <w:szCs w:val="22"/>
          <w:lang w:val="de-CH"/>
        </w:rPr>
        <w:t xml:space="preserve">Abmeldungen von Wettkämpfen </w:t>
      </w:r>
      <w:r w:rsidR="00305AD3">
        <w:rPr>
          <w:rFonts w:ascii="DINMittelschrift" w:hAnsi="DINMittelschrift"/>
          <w:b/>
          <w:color w:val="000000"/>
          <w:sz w:val="22"/>
          <w:szCs w:val="22"/>
          <w:lang w:val="de-CH"/>
        </w:rPr>
        <w:t xml:space="preserve">und Anlässen immer an Melani Müller. </w:t>
      </w:r>
    </w:p>
    <w:p w14:paraId="5D45CCD7" w14:textId="77777777" w:rsidR="00557730" w:rsidRPr="00B7033A" w:rsidRDefault="00557730" w:rsidP="00557730">
      <w:pPr>
        <w:pStyle w:val="Textkrper"/>
        <w:rPr>
          <w:sz w:val="22"/>
          <w:szCs w:val="22"/>
        </w:rPr>
      </w:pPr>
    </w:p>
    <w:p w14:paraId="59D03237" w14:textId="77777777" w:rsidR="00557730" w:rsidRPr="00B7033A" w:rsidRDefault="00557730" w:rsidP="00557730">
      <w:pPr>
        <w:pStyle w:val="Textkrper"/>
        <w:rPr>
          <w:sz w:val="22"/>
          <w:szCs w:val="22"/>
        </w:rPr>
      </w:pPr>
    </w:p>
    <w:p w14:paraId="23234737" w14:textId="74DCD74D" w:rsidR="00557730" w:rsidRPr="00B7033A" w:rsidRDefault="00557730" w:rsidP="00557730">
      <w:pPr>
        <w:pStyle w:val="Textkrper"/>
        <w:rPr>
          <w:rFonts w:ascii="DINMittelschrift" w:hAnsi="DINMittelschrift"/>
          <w:color w:val="000000"/>
          <w:sz w:val="22"/>
          <w:szCs w:val="22"/>
          <w:lang w:val="de-CH"/>
        </w:rPr>
      </w:pPr>
      <w:r w:rsidRPr="00B7033A">
        <w:rPr>
          <w:rFonts w:ascii="DINMittelschrift" w:hAnsi="DINMittelschrift"/>
          <w:color w:val="000000"/>
          <w:sz w:val="22"/>
          <w:szCs w:val="22"/>
          <w:lang w:val="de-CH"/>
        </w:rPr>
        <w:t>Spätestens eine Woche vor der Veranstaltung bekommt jede angemeldete Person jeweils schriftliche Informationen</w:t>
      </w:r>
      <w:r w:rsidR="001A20C0">
        <w:rPr>
          <w:rFonts w:ascii="DINMittelschrift" w:hAnsi="DINMittelschrift"/>
          <w:color w:val="000000"/>
          <w:sz w:val="22"/>
          <w:szCs w:val="22"/>
          <w:lang w:val="de-CH"/>
        </w:rPr>
        <w:t xml:space="preserve"> per M</w:t>
      </w:r>
      <w:r w:rsidR="00D53369">
        <w:rPr>
          <w:rFonts w:ascii="DINMittelschrift" w:hAnsi="DINMittelschrift"/>
          <w:color w:val="000000"/>
          <w:sz w:val="22"/>
          <w:szCs w:val="22"/>
          <w:lang w:val="de-CH"/>
        </w:rPr>
        <w:t>ail</w:t>
      </w:r>
      <w:r w:rsidRPr="00B7033A">
        <w:rPr>
          <w:rFonts w:ascii="DINMittelschrift" w:hAnsi="DINMittelschrift"/>
          <w:color w:val="000000"/>
          <w:sz w:val="22"/>
          <w:szCs w:val="22"/>
          <w:lang w:val="de-CH"/>
        </w:rPr>
        <w:t xml:space="preserve"> mit den entsprechenden Details. </w:t>
      </w:r>
      <w:r w:rsidR="00D53369">
        <w:rPr>
          <w:rFonts w:ascii="DINMittelschrift" w:hAnsi="DINMittelschrift"/>
          <w:color w:val="000000"/>
          <w:sz w:val="22"/>
          <w:szCs w:val="22"/>
          <w:lang w:val="de-CH"/>
        </w:rPr>
        <w:t>Im neuen Jahr werde ich au</w:t>
      </w:r>
      <w:r w:rsidR="008750DF">
        <w:rPr>
          <w:rFonts w:ascii="DINMittelschrift" w:hAnsi="DINMittelschrift"/>
          <w:color w:val="000000"/>
          <w:sz w:val="22"/>
          <w:szCs w:val="22"/>
          <w:lang w:val="de-CH"/>
        </w:rPr>
        <w:t>f</w:t>
      </w:r>
      <w:r w:rsidR="00D53369">
        <w:rPr>
          <w:rFonts w:ascii="DINMittelschrift" w:hAnsi="DINMittelschrift"/>
          <w:color w:val="000000"/>
          <w:sz w:val="22"/>
          <w:szCs w:val="22"/>
          <w:lang w:val="de-CH"/>
        </w:rPr>
        <w:t xml:space="preserve"> ausgedruckte Informationen verzichten.</w:t>
      </w:r>
    </w:p>
    <w:p w14:paraId="1B6FDDA7" w14:textId="77777777" w:rsidR="00557730" w:rsidRPr="00B7033A" w:rsidRDefault="00557730" w:rsidP="00557730">
      <w:pPr>
        <w:pStyle w:val="Textkrper"/>
        <w:rPr>
          <w:rFonts w:ascii="DINMittelschrift" w:hAnsi="DINMittelschrift"/>
          <w:color w:val="000000"/>
          <w:sz w:val="22"/>
          <w:szCs w:val="22"/>
          <w:lang w:val="de-CH"/>
        </w:rPr>
      </w:pPr>
    </w:p>
    <w:p w14:paraId="16D6234E" w14:textId="140F9FAF" w:rsidR="00557730" w:rsidRPr="00B7033A" w:rsidRDefault="00557730" w:rsidP="00557730">
      <w:pPr>
        <w:rPr>
          <w:color w:val="000000"/>
          <w:sz w:val="22"/>
          <w:szCs w:val="22"/>
          <w:lang w:val="de-CH"/>
        </w:rPr>
      </w:pPr>
      <w:r w:rsidRPr="00B7033A">
        <w:rPr>
          <w:color w:val="000000"/>
          <w:sz w:val="22"/>
          <w:szCs w:val="22"/>
          <w:lang w:val="de-CH"/>
        </w:rPr>
        <w:t xml:space="preserve">Bitte dieses Anmeldeformular </w:t>
      </w:r>
      <w:r w:rsidR="00DF17EF" w:rsidRPr="00DF17EF">
        <w:rPr>
          <w:b/>
          <w:color w:val="000000"/>
          <w:sz w:val="22"/>
          <w:szCs w:val="22"/>
          <w:lang w:val="de-CH"/>
        </w:rPr>
        <w:t>bis am</w:t>
      </w:r>
      <w:r w:rsidR="0048527C">
        <w:rPr>
          <w:b/>
          <w:color w:val="000000"/>
          <w:sz w:val="22"/>
          <w:szCs w:val="22"/>
          <w:lang w:val="de-CH"/>
        </w:rPr>
        <w:t xml:space="preserve"> </w:t>
      </w:r>
      <w:r w:rsidR="0040534A">
        <w:rPr>
          <w:b/>
          <w:color w:val="000000"/>
          <w:sz w:val="22"/>
          <w:szCs w:val="22"/>
          <w:lang w:val="de-CH"/>
        </w:rPr>
        <w:t>2</w:t>
      </w:r>
      <w:r w:rsidR="001F4602">
        <w:rPr>
          <w:b/>
          <w:color w:val="000000"/>
          <w:sz w:val="22"/>
          <w:szCs w:val="22"/>
          <w:lang w:val="de-CH"/>
        </w:rPr>
        <w:t>2</w:t>
      </w:r>
      <w:r w:rsidR="00305AD3">
        <w:rPr>
          <w:b/>
          <w:color w:val="000000"/>
          <w:sz w:val="22"/>
          <w:szCs w:val="22"/>
          <w:lang w:val="de-CH"/>
        </w:rPr>
        <w:t>. Dezember</w:t>
      </w:r>
      <w:r w:rsidR="00007DD1">
        <w:rPr>
          <w:b/>
          <w:color w:val="000000"/>
          <w:sz w:val="22"/>
          <w:szCs w:val="22"/>
          <w:lang w:val="de-CH"/>
        </w:rPr>
        <w:t xml:space="preserve"> 202</w:t>
      </w:r>
      <w:r w:rsidR="00305AD3">
        <w:rPr>
          <w:b/>
          <w:color w:val="000000"/>
          <w:sz w:val="22"/>
          <w:szCs w:val="22"/>
          <w:lang w:val="de-CH"/>
        </w:rPr>
        <w:t>0</w:t>
      </w:r>
      <w:r w:rsidR="00DF17EF">
        <w:rPr>
          <w:color w:val="000000"/>
          <w:sz w:val="22"/>
          <w:szCs w:val="22"/>
          <w:lang w:val="de-CH"/>
        </w:rPr>
        <w:t xml:space="preserve"> </w:t>
      </w:r>
      <w:r w:rsidRPr="00B7033A">
        <w:rPr>
          <w:color w:val="000000"/>
          <w:sz w:val="22"/>
          <w:szCs w:val="22"/>
          <w:lang w:val="de-CH"/>
        </w:rPr>
        <w:t>ausgefüllt zurücksenden oder im nächsten Training dem zuständigen Leiter abgeben.</w:t>
      </w:r>
    </w:p>
    <w:p w14:paraId="30151BB6" w14:textId="77777777" w:rsidR="00557730" w:rsidRPr="00B7033A" w:rsidRDefault="00557730" w:rsidP="00557730">
      <w:pPr>
        <w:tabs>
          <w:tab w:val="left" w:pos="5670"/>
        </w:tabs>
        <w:rPr>
          <w:sz w:val="22"/>
          <w:szCs w:val="22"/>
        </w:rPr>
      </w:pPr>
    </w:p>
    <w:p w14:paraId="4243EDDD" w14:textId="77777777" w:rsidR="00557730" w:rsidRPr="00B7033A" w:rsidRDefault="00557730" w:rsidP="000F795C">
      <w:pPr>
        <w:rPr>
          <w:color w:val="000000"/>
          <w:sz w:val="22"/>
          <w:szCs w:val="22"/>
        </w:rPr>
      </w:pPr>
    </w:p>
    <w:p w14:paraId="3CF2D8B6" w14:textId="77777777" w:rsidR="00D96CC4" w:rsidRPr="00B7033A" w:rsidRDefault="00D96CC4" w:rsidP="00484DD7">
      <w:pPr>
        <w:rPr>
          <w:color w:val="000000"/>
          <w:sz w:val="22"/>
          <w:szCs w:val="22"/>
          <w:lang w:val="de-CH"/>
        </w:rPr>
      </w:pPr>
    </w:p>
    <w:p w14:paraId="361393F9" w14:textId="09A35775" w:rsidR="00D96CC4" w:rsidRPr="00595378" w:rsidRDefault="00D96CC4" w:rsidP="00BC4184">
      <w:pPr>
        <w:ind w:left="2835"/>
        <w:rPr>
          <w:color w:val="000000"/>
          <w:sz w:val="22"/>
          <w:szCs w:val="22"/>
          <w:lang w:val="de-CH"/>
        </w:rPr>
      </w:pPr>
      <w:r w:rsidRPr="00B7033A">
        <w:rPr>
          <w:color w:val="000000"/>
          <w:sz w:val="22"/>
          <w:szCs w:val="22"/>
          <w:lang w:val="de-CH"/>
        </w:rPr>
        <w:t xml:space="preserve">Unterschrift der Eltern: </w:t>
      </w:r>
      <w:sdt>
        <w:sdtPr>
          <w:rPr>
            <w:color w:val="000000"/>
            <w:sz w:val="22"/>
            <w:szCs w:val="22"/>
            <w:lang w:val="de-CH"/>
          </w:rPr>
          <w:id w:val="1255941718"/>
          <w:placeholder>
            <w:docPart w:val="DefaultPlaceholder_-1854013440"/>
          </w:placeholder>
          <w:showingPlcHdr/>
          <w15:color w:val="339966"/>
          <w:text/>
        </w:sdtPr>
        <w:sdtEndPr/>
        <w:sdtContent>
          <w:r w:rsidR="00844744" w:rsidRPr="00B7033A">
            <w:rPr>
              <w:rStyle w:val="Platzhaltertext"/>
              <w:sz w:val="22"/>
              <w:szCs w:val="22"/>
            </w:rPr>
            <w:t>Klicken oder tippen Sie hier, um Text einzugeben.</w:t>
          </w:r>
        </w:sdtContent>
      </w:sdt>
    </w:p>
    <w:sectPr w:rsidR="00D96CC4" w:rsidRPr="00595378" w:rsidSect="006B23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2AF09" w14:textId="77777777" w:rsidR="00AD5684" w:rsidRDefault="00AD5684" w:rsidP="00385F0E">
      <w:r>
        <w:separator/>
      </w:r>
    </w:p>
  </w:endnote>
  <w:endnote w:type="continuationSeparator" w:id="0">
    <w:p w14:paraId="697E67F5" w14:textId="77777777" w:rsidR="00AD5684" w:rsidRDefault="00AD5684" w:rsidP="00385F0E">
      <w:r>
        <w:continuationSeparator/>
      </w:r>
    </w:p>
  </w:endnote>
  <w:endnote w:type="continuationNotice" w:id="1">
    <w:p w14:paraId="58E66779" w14:textId="77777777" w:rsidR="00AD5684" w:rsidRDefault="00AD56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Mittelschrift">
    <w:altName w:val="Arial"/>
    <w:charset w:val="00"/>
    <w:family w:val="swiss"/>
    <w:pitch w:val="variable"/>
  </w:font>
  <w:font w:name="pica">
    <w:charset w:val="00"/>
    <w:family w:val="modern"/>
    <w:pitch w:val="default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82D8F" w14:textId="77777777" w:rsidR="0062200A" w:rsidRDefault="006220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3AAFD" w14:textId="77777777" w:rsidR="0062200A" w:rsidRDefault="0062200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5D9EF" w14:textId="77777777" w:rsidR="0062200A" w:rsidRDefault="006220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E8AFA" w14:textId="77777777" w:rsidR="00AD5684" w:rsidRDefault="00AD5684" w:rsidP="00385F0E">
      <w:r>
        <w:separator/>
      </w:r>
    </w:p>
  </w:footnote>
  <w:footnote w:type="continuationSeparator" w:id="0">
    <w:p w14:paraId="51B4BDAE" w14:textId="77777777" w:rsidR="00AD5684" w:rsidRDefault="00AD5684" w:rsidP="00385F0E">
      <w:r>
        <w:continuationSeparator/>
      </w:r>
    </w:p>
  </w:footnote>
  <w:footnote w:type="continuationNotice" w:id="1">
    <w:p w14:paraId="598D19FD" w14:textId="77777777" w:rsidR="00AD5684" w:rsidRDefault="00AD56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34C8E" w14:textId="77777777" w:rsidR="0062200A" w:rsidRDefault="006220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55284" w14:textId="77777777" w:rsidR="00DE6491" w:rsidRPr="00ED3334" w:rsidRDefault="00AD5684" w:rsidP="00385F0E">
    <w:pPr>
      <w:pStyle w:val="Kopfzeile"/>
      <w:tabs>
        <w:tab w:val="clear" w:pos="4536"/>
        <w:tab w:val="clear" w:pos="9072"/>
        <w:tab w:val="center" w:pos="4535"/>
      </w:tabs>
      <w:rPr>
        <w:b/>
      </w:rPr>
    </w:pPr>
    <w:r>
      <w:rPr>
        <w:b/>
        <w:noProof/>
      </w:rPr>
      <w:object w:dxaOrig="1440" w:dyaOrig="1440" w14:anchorId="49878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9.4pt;margin-top:-17.5pt;width:85.1pt;height:94.45pt;z-index:251657728" wrapcoords="-191 0 -191 21429 21600 21429 21600 0 -191 0">
          <v:imagedata r:id="rId1" o:title=""/>
          <w10:wrap type="tight"/>
        </v:shape>
        <o:OLEObject Type="Embed" ProgID="AcroExch.Document.DC" ShapeID="_x0000_s2049" DrawAspect="Content" ObjectID="_1666952440" r:id="rId2"/>
      </w:object>
    </w:r>
    <w:r w:rsidR="00DE6491" w:rsidRPr="00ED3334">
      <w:rPr>
        <w:b/>
      </w:rPr>
      <w:t>Jugendriege Thayngen</w:t>
    </w:r>
  </w:p>
  <w:p w14:paraId="3D19B420" w14:textId="77777777" w:rsidR="00DE6491" w:rsidRDefault="00DE6491" w:rsidP="00385F0E">
    <w:pPr>
      <w:pStyle w:val="Kopfzeile"/>
      <w:tabs>
        <w:tab w:val="clear" w:pos="4536"/>
        <w:tab w:val="clear" w:pos="9072"/>
        <w:tab w:val="center" w:pos="4535"/>
      </w:tabs>
    </w:pPr>
    <w:r>
      <w:t xml:space="preserve">Melani Müller                           </w:t>
    </w:r>
  </w:p>
  <w:p w14:paraId="4C1EE71A" w14:textId="6E7B16D4" w:rsidR="00DE6491" w:rsidRDefault="0062200A" w:rsidP="00385F0E">
    <w:pPr>
      <w:pStyle w:val="Kopfzeile"/>
      <w:tabs>
        <w:tab w:val="clear" w:pos="4536"/>
        <w:tab w:val="clear" w:pos="9072"/>
        <w:tab w:val="center" w:pos="4535"/>
      </w:tabs>
    </w:pPr>
    <w:r>
      <w:t>Ahornstrasse</w:t>
    </w:r>
    <w:r w:rsidR="00DE6491">
      <w:t xml:space="preserve"> </w:t>
    </w:r>
    <w:r w:rsidR="00E02266">
      <w:t>40</w:t>
    </w:r>
    <w:r w:rsidR="00DE6491">
      <w:t xml:space="preserve">       </w:t>
    </w:r>
    <w:r>
      <w:t xml:space="preserve">           </w:t>
    </w:r>
    <w:r w:rsidR="00DE6491">
      <w:t xml:space="preserve">              079 551 52 7</w:t>
    </w:r>
    <w:r w:rsidR="00D92ECD">
      <w:t>1</w:t>
    </w:r>
  </w:p>
  <w:p w14:paraId="425064D8" w14:textId="3F96183D" w:rsidR="00DE6491" w:rsidRDefault="00DE6491" w:rsidP="00385F0E">
    <w:pPr>
      <w:pStyle w:val="Kopfzeile"/>
      <w:tabs>
        <w:tab w:val="clear" w:pos="9072"/>
      </w:tabs>
    </w:pPr>
    <w:r>
      <w:t>8200 Schaffhausen                           melani.mueller@tvthayngen.ch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FBBD2" w14:textId="77777777" w:rsidR="0062200A" w:rsidRDefault="006220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4E2C33"/>
    <w:multiLevelType w:val="hybridMultilevel"/>
    <w:tmpl w:val="0914C59E"/>
    <w:lvl w:ilvl="0" w:tplc="1AA0D7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3003F"/>
    <w:multiLevelType w:val="hybridMultilevel"/>
    <w:tmpl w:val="35F6927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E13F2"/>
    <w:multiLevelType w:val="hybridMultilevel"/>
    <w:tmpl w:val="CA1C12B4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B539D6"/>
    <w:multiLevelType w:val="hybridMultilevel"/>
    <w:tmpl w:val="DAF22BA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4A9"/>
    <w:rsid w:val="000073FB"/>
    <w:rsid w:val="00007DD1"/>
    <w:rsid w:val="000143D4"/>
    <w:rsid w:val="000176A3"/>
    <w:rsid w:val="00020731"/>
    <w:rsid w:val="00033DFC"/>
    <w:rsid w:val="0005502D"/>
    <w:rsid w:val="000967F6"/>
    <w:rsid w:val="000A39E9"/>
    <w:rsid w:val="000F3507"/>
    <w:rsid w:val="000F795C"/>
    <w:rsid w:val="001027F1"/>
    <w:rsid w:val="00121EC2"/>
    <w:rsid w:val="001238E7"/>
    <w:rsid w:val="001271E3"/>
    <w:rsid w:val="00150C0E"/>
    <w:rsid w:val="001529E8"/>
    <w:rsid w:val="00153311"/>
    <w:rsid w:val="001537D2"/>
    <w:rsid w:val="00154029"/>
    <w:rsid w:val="00166FBF"/>
    <w:rsid w:val="00187AD9"/>
    <w:rsid w:val="001A0B39"/>
    <w:rsid w:val="001A1152"/>
    <w:rsid w:val="001A20C0"/>
    <w:rsid w:val="001C7731"/>
    <w:rsid w:val="001E73D5"/>
    <w:rsid w:val="001F4602"/>
    <w:rsid w:val="00201E4E"/>
    <w:rsid w:val="0021548C"/>
    <w:rsid w:val="00232274"/>
    <w:rsid w:val="00244BFA"/>
    <w:rsid w:val="00247023"/>
    <w:rsid w:val="0025790E"/>
    <w:rsid w:val="00262813"/>
    <w:rsid w:val="00276EDA"/>
    <w:rsid w:val="00281BF2"/>
    <w:rsid w:val="002869D3"/>
    <w:rsid w:val="002A2108"/>
    <w:rsid w:val="002B0F1E"/>
    <w:rsid w:val="002C6155"/>
    <w:rsid w:val="002C7438"/>
    <w:rsid w:val="002F75DC"/>
    <w:rsid w:val="00305AD3"/>
    <w:rsid w:val="00313FD3"/>
    <w:rsid w:val="00327C45"/>
    <w:rsid w:val="0033334B"/>
    <w:rsid w:val="003438F5"/>
    <w:rsid w:val="00385F0E"/>
    <w:rsid w:val="00395183"/>
    <w:rsid w:val="0039627A"/>
    <w:rsid w:val="003A16FF"/>
    <w:rsid w:val="003A58BE"/>
    <w:rsid w:val="003A6AE3"/>
    <w:rsid w:val="003B4665"/>
    <w:rsid w:val="003B61BE"/>
    <w:rsid w:val="003C737F"/>
    <w:rsid w:val="003D0DA2"/>
    <w:rsid w:val="003F19F4"/>
    <w:rsid w:val="0040534A"/>
    <w:rsid w:val="004101A6"/>
    <w:rsid w:val="004126AC"/>
    <w:rsid w:val="0042672B"/>
    <w:rsid w:val="0043203F"/>
    <w:rsid w:val="004330C5"/>
    <w:rsid w:val="00433118"/>
    <w:rsid w:val="00437D1B"/>
    <w:rsid w:val="00444AC8"/>
    <w:rsid w:val="00446B92"/>
    <w:rsid w:val="004478C2"/>
    <w:rsid w:val="0046584D"/>
    <w:rsid w:val="00467FCE"/>
    <w:rsid w:val="004704B9"/>
    <w:rsid w:val="00472A2D"/>
    <w:rsid w:val="00473800"/>
    <w:rsid w:val="00473FD9"/>
    <w:rsid w:val="00481184"/>
    <w:rsid w:val="00483690"/>
    <w:rsid w:val="00484B5C"/>
    <w:rsid w:val="00484DD7"/>
    <w:rsid w:val="0048527C"/>
    <w:rsid w:val="0048551E"/>
    <w:rsid w:val="00491805"/>
    <w:rsid w:val="00492B31"/>
    <w:rsid w:val="004A14FD"/>
    <w:rsid w:val="004A3AAC"/>
    <w:rsid w:val="004D2E0C"/>
    <w:rsid w:val="004D41B9"/>
    <w:rsid w:val="004E0C43"/>
    <w:rsid w:val="004E3F2B"/>
    <w:rsid w:val="0050125A"/>
    <w:rsid w:val="005125E6"/>
    <w:rsid w:val="005255C4"/>
    <w:rsid w:val="00546AE7"/>
    <w:rsid w:val="00557730"/>
    <w:rsid w:val="00562E72"/>
    <w:rsid w:val="00576740"/>
    <w:rsid w:val="005820F9"/>
    <w:rsid w:val="00586A40"/>
    <w:rsid w:val="005948CE"/>
    <w:rsid w:val="00595378"/>
    <w:rsid w:val="005D549E"/>
    <w:rsid w:val="005E7243"/>
    <w:rsid w:val="006067D6"/>
    <w:rsid w:val="0061646A"/>
    <w:rsid w:val="00620C15"/>
    <w:rsid w:val="0062200A"/>
    <w:rsid w:val="0062400F"/>
    <w:rsid w:val="00625436"/>
    <w:rsid w:val="00646A1A"/>
    <w:rsid w:val="0065718B"/>
    <w:rsid w:val="0068428D"/>
    <w:rsid w:val="006A1241"/>
    <w:rsid w:val="006A1EF2"/>
    <w:rsid w:val="006B0CD9"/>
    <w:rsid w:val="006B233F"/>
    <w:rsid w:val="006C6BB1"/>
    <w:rsid w:val="006C6DE0"/>
    <w:rsid w:val="006D1E0F"/>
    <w:rsid w:val="006E15FB"/>
    <w:rsid w:val="006E5050"/>
    <w:rsid w:val="006E52E7"/>
    <w:rsid w:val="006E60B6"/>
    <w:rsid w:val="006F0713"/>
    <w:rsid w:val="007017A0"/>
    <w:rsid w:val="00701973"/>
    <w:rsid w:val="007035E3"/>
    <w:rsid w:val="00732F40"/>
    <w:rsid w:val="00735D37"/>
    <w:rsid w:val="00745D66"/>
    <w:rsid w:val="00751E6B"/>
    <w:rsid w:val="0075625D"/>
    <w:rsid w:val="00792E38"/>
    <w:rsid w:val="007935B8"/>
    <w:rsid w:val="0079758A"/>
    <w:rsid w:val="007A608E"/>
    <w:rsid w:val="007B129D"/>
    <w:rsid w:val="007B6C86"/>
    <w:rsid w:val="007D7737"/>
    <w:rsid w:val="007E713F"/>
    <w:rsid w:val="007F15D9"/>
    <w:rsid w:val="00800F0A"/>
    <w:rsid w:val="00805742"/>
    <w:rsid w:val="00844237"/>
    <w:rsid w:val="00844744"/>
    <w:rsid w:val="008617EC"/>
    <w:rsid w:val="008750DF"/>
    <w:rsid w:val="00883674"/>
    <w:rsid w:val="008B551D"/>
    <w:rsid w:val="008C529D"/>
    <w:rsid w:val="008E36BF"/>
    <w:rsid w:val="008F7202"/>
    <w:rsid w:val="00905905"/>
    <w:rsid w:val="00950C9F"/>
    <w:rsid w:val="00962228"/>
    <w:rsid w:val="009846CE"/>
    <w:rsid w:val="009A4572"/>
    <w:rsid w:val="009B3FB8"/>
    <w:rsid w:val="009B68C7"/>
    <w:rsid w:val="009C42C7"/>
    <w:rsid w:val="009C4436"/>
    <w:rsid w:val="009C6C03"/>
    <w:rsid w:val="009C6C87"/>
    <w:rsid w:val="009D6CD3"/>
    <w:rsid w:val="009E0940"/>
    <w:rsid w:val="009F5B79"/>
    <w:rsid w:val="00A0487E"/>
    <w:rsid w:val="00A23503"/>
    <w:rsid w:val="00A45F8F"/>
    <w:rsid w:val="00A51F03"/>
    <w:rsid w:val="00A51F0E"/>
    <w:rsid w:val="00A57571"/>
    <w:rsid w:val="00A606B2"/>
    <w:rsid w:val="00A91556"/>
    <w:rsid w:val="00AB47E9"/>
    <w:rsid w:val="00AC2C6A"/>
    <w:rsid w:val="00AD1729"/>
    <w:rsid w:val="00AD3053"/>
    <w:rsid w:val="00AD5684"/>
    <w:rsid w:val="00AE5679"/>
    <w:rsid w:val="00B14042"/>
    <w:rsid w:val="00B2254D"/>
    <w:rsid w:val="00B24007"/>
    <w:rsid w:val="00B402AE"/>
    <w:rsid w:val="00B43A01"/>
    <w:rsid w:val="00B474A9"/>
    <w:rsid w:val="00B672A1"/>
    <w:rsid w:val="00B7033A"/>
    <w:rsid w:val="00B75E0E"/>
    <w:rsid w:val="00B85601"/>
    <w:rsid w:val="00B9168A"/>
    <w:rsid w:val="00BA4A85"/>
    <w:rsid w:val="00BA5A6E"/>
    <w:rsid w:val="00BC16F4"/>
    <w:rsid w:val="00BC4184"/>
    <w:rsid w:val="00BE64CD"/>
    <w:rsid w:val="00C02988"/>
    <w:rsid w:val="00C045E6"/>
    <w:rsid w:val="00C04D51"/>
    <w:rsid w:val="00C17567"/>
    <w:rsid w:val="00C35512"/>
    <w:rsid w:val="00C442E9"/>
    <w:rsid w:val="00C70F2D"/>
    <w:rsid w:val="00C75157"/>
    <w:rsid w:val="00C85C82"/>
    <w:rsid w:val="00C85EF5"/>
    <w:rsid w:val="00C8661E"/>
    <w:rsid w:val="00CD0322"/>
    <w:rsid w:val="00CD0616"/>
    <w:rsid w:val="00CD7030"/>
    <w:rsid w:val="00CD7B4B"/>
    <w:rsid w:val="00CE46FA"/>
    <w:rsid w:val="00D0228B"/>
    <w:rsid w:val="00D13A82"/>
    <w:rsid w:val="00D15DD7"/>
    <w:rsid w:val="00D2525A"/>
    <w:rsid w:val="00D322BF"/>
    <w:rsid w:val="00D32869"/>
    <w:rsid w:val="00D53369"/>
    <w:rsid w:val="00D72B98"/>
    <w:rsid w:val="00D81B08"/>
    <w:rsid w:val="00D81D3C"/>
    <w:rsid w:val="00D92ECD"/>
    <w:rsid w:val="00D93EEB"/>
    <w:rsid w:val="00D96CC4"/>
    <w:rsid w:val="00DB4D43"/>
    <w:rsid w:val="00DE1D84"/>
    <w:rsid w:val="00DE40AF"/>
    <w:rsid w:val="00DE6491"/>
    <w:rsid w:val="00DF17EF"/>
    <w:rsid w:val="00E02266"/>
    <w:rsid w:val="00E1795D"/>
    <w:rsid w:val="00E2753B"/>
    <w:rsid w:val="00E55E68"/>
    <w:rsid w:val="00E61620"/>
    <w:rsid w:val="00E63F41"/>
    <w:rsid w:val="00E8767E"/>
    <w:rsid w:val="00E9039E"/>
    <w:rsid w:val="00E91F1F"/>
    <w:rsid w:val="00E92F83"/>
    <w:rsid w:val="00EA23F9"/>
    <w:rsid w:val="00EB11D8"/>
    <w:rsid w:val="00EB4B24"/>
    <w:rsid w:val="00F04ED1"/>
    <w:rsid w:val="00F20ED3"/>
    <w:rsid w:val="00F212F5"/>
    <w:rsid w:val="00F360B4"/>
    <w:rsid w:val="00F446D1"/>
    <w:rsid w:val="00F707AA"/>
    <w:rsid w:val="00F73E0B"/>
    <w:rsid w:val="00F82BE9"/>
    <w:rsid w:val="00F920D2"/>
    <w:rsid w:val="00F92127"/>
    <w:rsid w:val="00FC2353"/>
    <w:rsid w:val="00FE3A32"/>
    <w:rsid w:val="00FF106D"/>
    <w:rsid w:val="00FF515E"/>
    <w:rsid w:val="14E75FB7"/>
    <w:rsid w:val="2E349CDF"/>
    <w:rsid w:val="38AF76DE"/>
    <w:rsid w:val="6D0620DC"/>
    <w:rsid w:val="73EEA9E5"/>
    <w:rsid w:val="7A06E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373EC4E4"/>
  <w15:chartTrackingRefBased/>
  <w15:docId w15:val="{5B5857CF-3928-4332-8479-5B869E11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5EF5"/>
    <w:rPr>
      <w:rFonts w:ascii="DINMittelschrift" w:hAnsi="DINMittelschrift"/>
      <w:color w:val="4D4D4D"/>
      <w:sz w:val="18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schwarz">
    <w:name w:val="Standard schwarz"/>
    <w:basedOn w:val="Standard"/>
    <w:next w:val="Standard"/>
    <w:rsid w:val="00BC16F4"/>
    <w:rPr>
      <w:color w:val="auto"/>
    </w:rPr>
  </w:style>
  <w:style w:type="paragraph" w:customStyle="1" w:styleId="brieftitel">
    <w:name w:val="brieftitel"/>
    <w:basedOn w:val="Standard"/>
    <w:next w:val="Standard"/>
    <w:rsid w:val="001238E7"/>
    <w:rPr>
      <w:caps/>
      <w:color w:val="auto"/>
      <w:sz w:val="24"/>
    </w:rPr>
  </w:style>
  <w:style w:type="paragraph" w:customStyle="1" w:styleId="kopftext">
    <w:name w:val="kopftext"/>
    <w:basedOn w:val="Standard"/>
    <w:rsid w:val="00EA23F9"/>
    <w:rPr>
      <w:sz w:val="16"/>
    </w:rPr>
  </w:style>
  <w:style w:type="paragraph" w:customStyle="1" w:styleId="A1">
    <w:name w:val="A1"/>
    <w:rsid w:val="00DB4D43"/>
    <w:pPr>
      <w:widowControl w:val="0"/>
      <w:tabs>
        <w:tab w:val="left" w:pos="5557"/>
        <w:tab w:val="left" w:pos="7938"/>
        <w:tab w:val="left" w:pos="8505"/>
      </w:tabs>
      <w:spacing w:line="240" w:lineRule="atLeast"/>
    </w:pPr>
    <w:rPr>
      <w:rFonts w:ascii="pica" w:hAnsi="pica" w:cs="Vrinda"/>
      <w:snapToGrid w:val="0"/>
      <w:sz w:val="24"/>
      <w:szCs w:val="24"/>
      <w:lang w:eastAsia="de-DE"/>
    </w:rPr>
  </w:style>
  <w:style w:type="table" w:customStyle="1" w:styleId="Tabellengitternetz">
    <w:name w:val="Tabellengitternetz"/>
    <w:basedOn w:val="NormaleTabelle"/>
    <w:rsid w:val="00B47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91556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C04D51"/>
    <w:rPr>
      <w:color w:val="0000FF"/>
      <w:u w:val="single"/>
    </w:rPr>
  </w:style>
  <w:style w:type="character" w:customStyle="1" w:styleId="BesuchterHyperlink">
    <w:name w:val="BesuchterHyperlink"/>
    <w:uiPriority w:val="99"/>
    <w:semiHidden/>
    <w:unhideWhenUsed/>
    <w:rsid w:val="00C04D51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85F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85F0E"/>
    <w:rPr>
      <w:rFonts w:ascii="DINMittelschrift" w:hAnsi="DINMittelschrift"/>
      <w:color w:val="4D4D4D"/>
      <w:sz w:val="18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385F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85F0E"/>
    <w:rPr>
      <w:rFonts w:ascii="DINMittelschrift" w:hAnsi="DINMittelschrift"/>
      <w:color w:val="4D4D4D"/>
      <w:sz w:val="18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13A82"/>
    <w:rPr>
      <w:rFonts w:ascii="DINMittelschrift" w:hAnsi="DINMittelschrift"/>
      <w:color w:val="4D4D4D"/>
      <w:sz w:val="18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A4A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4A8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BA4A85"/>
    <w:rPr>
      <w:rFonts w:ascii="DINMittelschrift" w:hAnsi="DINMittelschrift"/>
      <w:color w:val="4D4D4D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4A8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BA4A85"/>
    <w:rPr>
      <w:rFonts w:ascii="DINMittelschrift" w:hAnsi="DINMittelschrift"/>
      <w:b/>
      <w:bCs/>
      <w:color w:val="4D4D4D"/>
      <w:lang w:val="de-DE" w:eastAsia="de-DE"/>
    </w:rPr>
  </w:style>
  <w:style w:type="character" w:styleId="NichtaufgelsteErwhnung">
    <w:name w:val="Unresolved Mention"/>
    <w:uiPriority w:val="99"/>
    <w:semiHidden/>
    <w:unhideWhenUsed/>
    <w:rsid w:val="009C6C0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C6C03"/>
    <w:pPr>
      <w:ind w:left="708"/>
    </w:pPr>
  </w:style>
  <w:style w:type="character" w:styleId="Platzhaltertext">
    <w:name w:val="Placeholder Text"/>
    <w:basedOn w:val="Absatz-Standardschriftart"/>
    <w:uiPriority w:val="99"/>
    <w:semiHidden/>
    <w:rsid w:val="00745D66"/>
    <w:rPr>
      <w:color w:val="808080"/>
    </w:rPr>
  </w:style>
  <w:style w:type="table" w:styleId="Tabellenraster">
    <w:name w:val="Table Grid"/>
    <w:basedOn w:val="NormaleTabelle"/>
    <w:rsid w:val="006F0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557730"/>
    <w:rPr>
      <w:rFonts w:ascii="Arial" w:hAnsi="Arial"/>
      <w:color w:val="auto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557730"/>
    <w:rPr>
      <w:rFonts w:ascii="Arial" w:hAnsi="Arial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Profiles\A160494\Local%20Settings\Temporary%20Internet%20Files\OLK10\Pflegeanleitung%20Jugi-Outfit%20(2)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8D9FCA-4D0C-4CD0-891D-A0FBD7BC3635}"/>
      </w:docPartPr>
      <w:docPartBody>
        <w:p w:rsidR="00BA1AB3" w:rsidRDefault="0048551E"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358A7CECAC4DDA9B66B6BCE84E56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E055C-1C11-42FD-919D-30948E680472}"/>
      </w:docPartPr>
      <w:docPartBody>
        <w:p w:rsidR="00B876DB" w:rsidRDefault="003A16FF" w:rsidP="003A16FF">
          <w:pPr>
            <w:pStyle w:val="44358A7CECAC4DDA9B66B6BCE84E5653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431943F3844884BC9247C7FD38F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2FE015-4F0F-4842-A743-E7DC8CECB79A}"/>
      </w:docPartPr>
      <w:docPartBody>
        <w:p w:rsidR="00B876DB" w:rsidRDefault="003A16FF" w:rsidP="003A16FF">
          <w:pPr>
            <w:pStyle w:val="A5431943F3844884BC9247C7FD38FA3C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5B34ED71984B0F86670B74B50990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A0FFFA-4D21-41F1-8DBA-87F97071C13F}"/>
      </w:docPartPr>
      <w:docPartBody>
        <w:p w:rsidR="00B876DB" w:rsidRDefault="003A16FF" w:rsidP="003A16FF">
          <w:pPr>
            <w:pStyle w:val="135B34ED71984B0F86670B74B50990F5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854FCC36248418EA748032E7C3F92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8F14FF-56F0-49F2-9B07-932683BCDA37}"/>
      </w:docPartPr>
      <w:docPartBody>
        <w:p w:rsidR="00B876DB" w:rsidRDefault="003A16FF" w:rsidP="003A16FF">
          <w:pPr>
            <w:pStyle w:val="6854FCC36248418EA748032E7C3F92DA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8D81BDEFF9441EA0CB61460131D1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E3064-5480-425C-9B9B-486D7B226072}"/>
      </w:docPartPr>
      <w:docPartBody>
        <w:p w:rsidR="00B876DB" w:rsidRDefault="003A16FF" w:rsidP="003A16FF">
          <w:pPr>
            <w:pStyle w:val="3D8D81BDEFF9441EA0CB61460131D187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C1A51548894A0A87D4ED907D113F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0E086A-88C7-469C-93CF-B8CA1B6EC755}"/>
      </w:docPartPr>
      <w:docPartBody>
        <w:p w:rsidR="00B876DB" w:rsidRDefault="003A16FF" w:rsidP="003A16FF">
          <w:pPr>
            <w:pStyle w:val="0FC1A51548894A0A87D4ED907D113FC8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1438B6451D4CFEAD7B70B2CEA75A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D69A65-7864-4BB1-BA99-0195902FB7BB}"/>
      </w:docPartPr>
      <w:docPartBody>
        <w:p w:rsidR="00B876DB" w:rsidRDefault="003A16FF" w:rsidP="003A16FF">
          <w:pPr>
            <w:pStyle w:val="4D1438B6451D4CFEAD7B70B2CEA75AE3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4E260A2926474387ACAA48F55ABA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D5F0D0-8844-4E9B-BF6C-0377E80DF169}"/>
      </w:docPartPr>
      <w:docPartBody>
        <w:p w:rsidR="00B876DB" w:rsidRDefault="003A16FF" w:rsidP="003A16FF">
          <w:pPr>
            <w:pStyle w:val="1E4E260A2926474387ACAA48F55ABA2E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45F3186D1BC405F905FD7360984A2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2523DC-D192-47EC-B365-E49E944E337B}"/>
      </w:docPartPr>
      <w:docPartBody>
        <w:p w:rsidR="00B876DB" w:rsidRDefault="003A16FF" w:rsidP="003A16FF">
          <w:pPr>
            <w:pStyle w:val="D45F3186D1BC405F905FD7360984A25A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5517C3FA32F447FA189DB9EAF39B0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69EDF-595B-4382-9943-C7024FB80C5A}"/>
      </w:docPartPr>
      <w:docPartBody>
        <w:p w:rsidR="00B876DB" w:rsidRDefault="003A16FF" w:rsidP="003A16FF">
          <w:pPr>
            <w:pStyle w:val="85517C3FA32F447FA189DB9EAF39B0C6"/>
          </w:pPr>
          <w:r w:rsidRPr="00E12D2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Mittelschrift">
    <w:altName w:val="Arial"/>
    <w:charset w:val="00"/>
    <w:family w:val="swiss"/>
    <w:pitch w:val="variable"/>
  </w:font>
  <w:font w:name="pica">
    <w:charset w:val="00"/>
    <w:family w:val="modern"/>
    <w:pitch w:val="default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51E"/>
    <w:rsid w:val="000347FE"/>
    <w:rsid w:val="00053C3E"/>
    <w:rsid w:val="00077CBA"/>
    <w:rsid w:val="002B0BDD"/>
    <w:rsid w:val="00352725"/>
    <w:rsid w:val="003A16FF"/>
    <w:rsid w:val="003C5C24"/>
    <w:rsid w:val="0048551E"/>
    <w:rsid w:val="005B6E5D"/>
    <w:rsid w:val="0061768D"/>
    <w:rsid w:val="00677FBF"/>
    <w:rsid w:val="006B0969"/>
    <w:rsid w:val="00700764"/>
    <w:rsid w:val="008548B5"/>
    <w:rsid w:val="00876751"/>
    <w:rsid w:val="00AD6495"/>
    <w:rsid w:val="00AF42B5"/>
    <w:rsid w:val="00AF520D"/>
    <w:rsid w:val="00B876DB"/>
    <w:rsid w:val="00BA1AB3"/>
    <w:rsid w:val="00CB6DB1"/>
    <w:rsid w:val="00E03F25"/>
    <w:rsid w:val="00FC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A16FF"/>
    <w:rPr>
      <w:color w:val="808080"/>
    </w:rPr>
  </w:style>
  <w:style w:type="paragraph" w:customStyle="1" w:styleId="44358A7CECAC4DDA9B66B6BCE84E5653">
    <w:name w:val="44358A7CECAC4DDA9B66B6BCE84E5653"/>
    <w:rsid w:val="003A16FF"/>
  </w:style>
  <w:style w:type="paragraph" w:customStyle="1" w:styleId="A5431943F3844884BC9247C7FD38FA3C">
    <w:name w:val="A5431943F3844884BC9247C7FD38FA3C"/>
    <w:rsid w:val="003A16FF"/>
  </w:style>
  <w:style w:type="paragraph" w:customStyle="1" w:styleId="135B34ED71984B0F86670B74B50990F5">
    <w:name w:val="135B34ED71984B0F86670B74B50990F5"/>
    <w:rsid w:val="003A16FF"/>
  </w:style>
  <w:style w:type="paragraph" w:customStyle="1" w:styleId="6854FCC36248418EA748032E7C3F92DA">
    <w:name w:val="6854FCC36248418EA748032E7C3F92DA"/>
    <w:rsid w:val="003A16FF"/>
  </w:style>
  <w:style w:type="paragraph" w:customStyle="1" w:styleId="3D8D81BDEFF9441EA0CB61460131D187">
    <w:name w:val="3D8D81BDEFF9441EA0CB61460131D187"/>
    <w:rsid w:val="003A16FF"/>
  </w:style>
  <w:style w:type="paragraph" w:customStyle="1" w:styleId="0FC1A51548894A0A87D4ED907D113FC8">
    <w:name w:val="0FC1A51548894A0A87D4ED907D113FC8"/>
    <w:rsid w:val="003A16FF"/>
  </w:style>
  <w:style w:type="paragraph" w:customStyle="1" w:styleId="4D1438B6451D4CFEAD7B70B2CEA75AE3">
    <w:name w:val="4D1438B6451D4CFEAD7B70B2CEA75AE3"/>
    <w:rsid w:val="003A16FF"/>
  </w:style>
  <w:style w:type="paragraph" w:customStyle="1" w:styleId="1E4E260A2926474387ACAA48F55ABA2E">
    <w:name w:val="1E4E260A2926474387ACAA48F55ABA2E"/>
    <w:rsid w:val="003A16FF"/>
  </w:style>
  <w:style w:type="paragraph" w:customStyle="1" w:styleId="D45F3186D1BC405F905FD7360984A25A">
    <w:name w:val="D45F3186D1BC405F905FD7360984A25A"/>
    <w:rsid w:val="003A16FF"/>
  </w:style>
  <w:style w:type="paragraph" w:customStyle="1" w:styleId="85517C3FA32F447FA189DB9EAF39B0C6">
    <w:name w:val="85517C3FA32F447FA189DB9EAF39B0C6"/>
    <w:rsid w:val="003A16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D289B953054439F0E4E059A420225" ma:contentTypeVersion="14" ma:contentTypeDescription="Ein neues Dokument erstellen." ma:contentTypeScope="" ma:versionID="68544f61f75458a33315851db953deaf">
  <xsd:schema xmlns:xsd="http://www.w3.org/2001/XMLSchema" xmlns:xs="http://www.w3.org/2001/XMLSchema" xmlns:p="http://schemas.microsoft.com/office/2006/metadata/properties" xmlns:ns2="7acfc2a4-e3f6-4060-88bc-6d6aaafdcfb4" xmlns:ns3="def7a368-1040-4673-8420-5e435997595a" targetNamespace="http://schemas.microsoft.com/office/2006/metadata/properties" ma:root="true" ma:fieldsID="986dd0d31d80bf1e39015e61b35fcd03" ns2:_="" ns3:_="">
    <xsd:import namespace="7acfc2a4-e3f6-4060-88bc-6d6aaafdcfb4"/>
    <xsd:import namespace="def7a368-1040-4673-8420-5e435997595a"/>
    <xsd:element name="properties">
      <xsd:complexType>
        <xsd:sequence>
          <xsd:element name="documentManagement">
            <xsd:complexType>
              <xsd:all>
                <xsd:element ref="ns2:Test2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TaxKeywordTaxHTField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fc2a4-e3f6-4060-88bc-6d6aaafdcfb4" elementFormDefault="qualified">
    <xsd:import namespace="http://schemas.microsoft.com/office/2006/documentManagement/types"/>
    <xsd:import namespace="http://schemas.microsoft.com/office/infopath/2007/PartnerControls"/>
    <xsd:element name="Test2" ma:index="2" nillable="true" ma:displayName="Personen" ma:internalName="Test2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7a368-1040-4673-8420-5e435997595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0" nillable="true" ma:taxonomy="true" ma:internalName="TaxKeywordTaxHTField" ma:taxonomyFieldName="TaxKeyword" ma:displayName="Unternehmensstichwörter" ma:fieldId="{23f27201-bee3-471e-b2e7-b64fd8b7ca38}" ma:taxonomyMulti="true" ma:sspId="a39735a8-eb39-4475-baf8-306e3f41a7b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3a997359-24da-491d-8acf-76f9ca5b9ff7}" ma:internalName="TaxCatchAll" ma:showField="CatchAllData" ma:web="def7a368-1040-4673-8420-5e43599759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64F2F-702C-4F64-9329-42C0DF840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fc2a4-e3f6-4060-88bc-6d6aaafdcfb4"/>
    <ds:schemaRef ds:uri="def7a368-1040-4673-8420-5e43599759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0900C2-6828-4AC9-A6BC-13A7FB9184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C189A0-5C59-4814-BCF3-944A3DDA587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609AC74-9AAA-42A2-886C-985AF01CE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Pflegeanleitung Jugi-Outfit (2)</Template>
  <TotalTime>0</TotalTime>
  <Pages>1</Pages>
  <Words>328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Steiner Stefan (SCNO 3)</dc:creator>
  <cp:keywords/>
  <cp:lastModifiedBy>melani müller</cp:lastModifiedBy>
  <cp:revision>46</cp:revision>
  <cp:lastPrinted>2018-10-10T14:24:00Z</cp:lastPrinted>
  <dcterms:created xsi:type="dcterms:W3CDTF">2018-10-16T16:39:00Z</dcterms:created>
  <dcterms:modified xsi:type="dcterms:W3CDTF">2020-11-15T12:34:00Z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-1854973627</vt:i4>
  </property>
  <property fmtid="{D5CDD505-2E9C-101B-9397-08002B2CF9AE}" pid="3" name="_NewReviewCycle">
    <vt:lpwstr/>
  </property>
  <property fmtid="{D5CDD505-2E9C-101B-9397-08002B2CF9AE}" pid="4" name="_EmailSubject">
    <vt:lpwstr>Regionalspieltag 2007</vt:lpwstr>
  </property>
  <property fmtid="{D5CDD505-2E9C-101B-9397-08002B2CF9AE}" pid="5" name="_AuthorEmail">
    <vt:lpwstr>stefan.steiner@credit-suisse.com</vt:lpwstr>
  </property>
  <property fmtid="{D5CDD505-2E9C-101B-9397-08002B2CF9AE}" pid="6" name="_AuthorEmailDisplayName">
    <vt:lpwstr>Steiner Stefan (SOLS 42)</vt:lpwstr>
  </property>
  <property fmtid="{D5CDD505-2E9C-101B-9397-08002B2CF9AE}" pid="7" name="_ReviewingToolsShownOnce">
    <vt:lpwstr/>
  </property>
  <property fmtid="{D5CDD505-2E9C-101B-9397-08002B2CF9AE}" pid="8" name="display_urn:schemas-microsoft-com:office:office#SharedWithUsers">
    <vt:lpwstr>Beni Zürcher</vt:lpwstr>
  </property>
  <property fmtid="{D5CDD505-2E9C-101B-9397-08002B2CF9AE}" pid="9" name="TaxKeywordTaxHTField">
    <vt:lpwstr/>
  </property>
  <property fmtid="{D5CDD505-2E9C-101B-9397-08002B2CF9AE}" pid="10" name="SharedWithUsers">
    <vt:lpwstr>34;#Beni Zürcher</vt:lpwstr>
  </property>
  <property fmtid="{D5CDD505-2E9C-101B-9397-08002B2CF9AE}" pid="11" name="TaxKeyword">
    <vt:lpwstr/>
  </property>
  <property fmtid="{D5CDD505-2E9C-101B-9397-08002B2CF9AE}" pid="12" name="TaxCatchAll">
    <vt:lpwstr/>
  </property>
</Properties>
</file>